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1" w:type="pct"/>
        <w:tblLook w:val="0600" w:firstRow="0" w:lastRow="0" w:firstColumn="0" w:lastColumn="0" w:noHBand="1" w:noVBand="1"/>
        <w:tblCaption w:val="Layout table"/>
      </w:tblPr>
      <w:tblGrid>
        <w:gridCol w:w="2059"/>
        <w:gridCol w:w="2054"/>
        <w:gridCol w:w="2057"/>
        <w:gridCol w:w="2057"/>
        <w:gridCol w:w="2057"/>
        <w:gridCol w:w="1420"/>
        <w:gridCol w:w="642"/>
        <w:gridCol w:w="2057"/>
      </w:tblGrid>
      <w:tr w:rsidR="000E1CED" w14:paraId="080F7B4F" w14:textId="77777777" w:rsidTr="000E1CED">
        <w:tc>
          <w:tcPr>
            <w:tcW w:w="4063" w:type="pct"/>
            <w:gridSpan w:val="6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4136B119" w14:textId="77777777" w:rsidR="000E1CED" w:rsidRPr="00441D16" w:rsidRDefault="000E1CED" w:rsidP="00A8330F">
            <w:pPr>
              <w:pStyle w:val="Month"/>
              <w:rPr>
                <w:sz w:val="28"/>
                <w:szCs w:val="28"/>
              </w:rPr>
            </w:pPr>
            <w:bookmarkStart w:id="0" w:name="_Hlk196413254"/>
            <w:bookmarkStart w:id="1" w:name="_Hlk199434815"/>
            <w:r>
              <w:rPr>
                <w:sz w:val="28"/>
                <w:szCs w:val="28"/>
              </w:rPr>
              <w:t>POOL SCHEDULE</w:t>
            </w:r>
          </w:p>
        </w:tc>
        <w:tc>
          <w:tcPr>
            <w:tcW w:w="937" w:type="pct"/>
            <w:gridSpan w:val="2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6A34D655" w14:textId="7AD31A48" w:rsidR="000E1CED" w:rsidRPr="00441D16" w:rsidRDefault="00195B7D" w:rsidP="00A8330F">
            <w:pPr>
              <w:pStyle w:val="Year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OCTOBER</w:t>
            </w:r>
            <w:r w:rsidR="000E1CED">
              <w:rPr>
                <w:sz w:val="28"/>
                <w:szCs w:val="28"/>
              </w:rPr>
              <w:t xml:space="preserve"> </w:t>
            </w:r>
            <w:r w:rsidR="000E1CED" w:rsidRPr="00441D16">
              <w:rPr>
                <w:sz w:val="28"/>
                <w:szCs w:val="28"/>
              </w:rPr>
              <w:t>202</w:t>
            </w:r>
            <w:r w:rsidR="00C736EC">
              <w:rPr>
                <w:sz w:val="28"/>
                <w:szCs w:val="28"/>
              </w:rPr>
              <w:t>6</w:t>
            </w:r>
          </w:p>
        </w:tc>
      </w:tr>
      <w:tr w:rsidR="000E1CED" w14:paraId="615B9056" w14:textId="77777777" w:rsidTr="000E1CED"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595959" w:themeFill="text1" w:themeFillTint="A6"/>
          </w:tcPr>
          <w:p w14:paraId="687FC3F2" w14:textId="77777777" w:rsidR="000E1CED" w:rsidRDefault="00000000" w:rsidP="00A8330F">
            <w:pPr>
              <w:pStyle w:val="Days"/>
            </w:pPr>
            <w:sdt>
              <w:sdtPr>
                <w:id w:val="-108975536"/>
                <w:placeholder>
                  <w:docPart w:val="8CAEE1185D0947069DD904F77F363592"/>
                </w:placeholder>
                <w:temporary/>
                <w:showingPlcHdr/>
                <w15:appearance w15:val="hidden"/>
              </w:sdtPr>
              <w:sdtContent>
                <w:r w:rsidR="000E1CED">
                  <w:t>Sunday</w:t>
                </w:r>
              </w:sdtContent>
            </w:sdt>
          </w:p>
        </w:tc>
        <w:tc>
          <w:tcPr>
            <w:tcW w:w="713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088D1C2B" w14:textId="77777777" w:rsidR="000E1CED" w:rsidRDefault="00000000" w:rsidP="00A8330F">
            <w:pPr>
              <w:pStyle w:val="Days"/>
            </w:pPr>
            <w:sdt>
              <w:sdtPr>
                <w:id w:val="-1704087809"/>
                <w:placeholder>
                  <w:docPart w:val="95BA985AC5E74BDC8438DFCF2A859CC1"/>
                </w:placeholder>
                <w:temporary/>
                <w:showingPlcHdr/>
                <w15:appearance w15:val="hidden"/>
              </w:sdtPr>
              <w:sdtContent>
                <w:r w:rsidR="000E1CED">
                  <w:t>Monday</w:t>
                </w:r>
              </w:sdtContent>
            </w:sdt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287E5DC3" w14:textId="77777777" w:rsidR="000E1CED" w:rsidRDefault="00000000" w:rsidP="00A8330F">
            <w:pPr>
              <w:pStyle w:val="Days"/>
            </w:pPr>
            <w:sdt>
              <w:sdtPr>
                <w:id w:val="-1089459543"/>
                <w:placeholder>
                  <w:docPart w:val="9B191D47112A48C980198AE8BA89890D"/>
                </w:placeholder>
                <w:temporary/>
                <w:showingPlcHdr/>
                <w15:appearance w15:val="hidden"/>
              </w:sdtPr>
              <w:sdtContent>
                <w:r w:rsidR="000E1CED">
                  <w:t>Tuesday</w:t>
                </w:r>
              </w:sdtContent>
            </w:sdt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12DFC7E7" w14:textId="77777777" w:rsidR="000E1CED" w:rsidRDefault="00000000" w:rsidP="00A8330F">
            <w:pPr>
              <w:pStyle w:val="Days"/>
            </w:pPr>
            <w:sdt>
              <w:sdtPr>
                <w:id w:val="-516998472"/>
                <w:placeholder>
                  <w:docPart w:val="2F36234B0F7848C49752731CE49141CD"/>
                </w:placeholder>
                <w:temporary/>
                <w:showingPlcHdr/>
                <w15:appearance w15:val="hidden"/>
              </w:sdtPr>
              <w:sdtContent>
                <w:r w:rsidR="000E1CED">
                  <w:t>Wednesday</w:t>
                </w:r>
              </w:sdtContent>
            </w:sdt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2E049607" w14:textId="77777777" w:rsidR="000E1CED" w:rsidRDefault="00000000" w:rsidP="00A8330F">
            <w:pPr>
              <w:pStyle w:val="Days"/>
            </w:pPr>
            <w:sdt>
              <w:sdtPr>
                <w:id w:val="-122459285"/>
                <w:placeholder>
                  <w:docPart w:val="8815A37F8A5B48FA8E3F984A887FDFEE"/>
                </w:placeholder>
                <w:temporary/>
                <w:showingPlcHdr/>
                <w15:appearance w15:val="hidden"/>
              </w:sdtPr>
              <w:sdtContent>
                <w:r w:rsidR="000E1CED">
                  <w:t>Thursday</w:t>
                </w:r>
              </w:sdtContent>
            </w:sdt>
          </w:p>
        </w:tc>
        <w:tc>
          <w:tcPr>
            <w:tcW w:w="716" w:type="pct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00FC4B5C" w14:textId="77777777" w:rsidR="000E1CED" w:rsidRDefault="00000000" w:rsidP="00A8330F">
            <w:pPr>
              <w:pStyle w:val="Days"/>
            </w:pPr>
            <w:sdt>
              <w:sdtPr>
                <w:id w:val="1131669508"/>
                <w:placeholder>
                  <w:docPart w:val="1F55765EC11041A68207DB316628944C"/>
                </w:placeholder>
                <w:temporary/>
                <w:showingPlcHdr/>
                <w15:appearance w15:val="hidden"/>
              </w:sdtPr>
              <w:sdtContent>
                <w:r w:rsidR="000E1CED">
                  <w:t>Friday</w:t>
                </w:r>
              </w:sdtContent>
            </w:sdt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595959" w:themeFill="text1" w:themeFillTint="A6"/>
          </w:tcPr>
          <w:p w14:paraId="69E3C077" w14:textId="77777777" w:rsidR="000E1CED" w:rsidRDefault="00000000" w:rsidP="00A8330F">
            <w:pPr>
              <w:pStyle w:val="Days"/>
            </w:pPr>
            <w:sdt>
              <w:sdtPr>
                <w:id w:val="1441416529"/>
                <w:placeholder>
                  <w:docPart w:val="AF8D758710794CEEAD69D4CAC04459B4"/>
                </w:placeholder>
                <w:temporary/>
                <w:showingPlcHdr/>
                <w15:appearance w15:val="hidden"/>
              </w:sdtPr>
              <w:sdtContent>
                <w:r w:rsidR="000E1CED">
                  <w:t>Saturday</w:t>
                </w:r>
              </w:sdtContent>
            </w:sdt>
          </w:p>
        </w:tc>
      </w:tr>
      <w:tr w:rsidR="00E83DDD" w14:paraId="2548201C" w14:textId="77777777" w:rsidTr="000E1CED"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0BD2942" w14:textId="2B21E199" w:rsidR="00E83DDD" w:rsidRPr="006007C5" w:rsidRDefault="001C77AF" w:rsidP="00E83DDD">
            <w:pPr>
              <w:pStyle w:val="Dates"/>
              <w:rPr>
                <w:b/>
                <w:bCs/>
              </w:rPr>
            </w:pPr>
            <w:r>
              <w:rPr>
                <w:b/>
                <w:bCs/>
              </w:rPr>
              <w:t>SEPT 27</w:t>
            </w:r>
          </w:p>
        </w:tc>
        <w:tc>
          <w:tcPr>
            <w:tcW w:w="713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3E47FAD" w14:textId="166786F9" w:rsidR="00E83DDD" w:rsidRPr="006007C5" w:rsidRDefault="001C77AF" w:rsidP="00E83DDD">
            <w:pPr>
              <w:pStyle w:val="Dates"/>
              <w:rPr>
                <w:b/>
                <w:bCs/>
              </w:rPr>
            </w:pPr>
            <w:r>
              <w:rPr>
                <w:b/>
                <w:bCs/>
              </w:rPr>
              <w:t>SEPT 28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002DA41" w14:textId="60ADA0DA" w:rsidR="00E83DDD" w:rsidRPr="006007C5" w:rsidRDefault="001C77AF" w:rsidP="00E83DDD">
            <w:pPr>
              <w:pStyle w:val="Dates"/>
              <w:rPr>
                <w:b/>
                <w:bCs/>
              </w:rPr>
            </w:pPr>
            <w:r>
              <w:rPr>
                <w:b/>
                <w:bCs/>
              </w:rPr>
              <w:t>SEPT 29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87BB13F" w14:textId="559EA3E5" w:rsidR="00E83DDD" w:rsidRPr="006007C5" w:rsidRDefault="001C77AF" w:rsidP="000F0937">
            <w:pPr>
              <w:pStyle w:val="Dates"/>
              <w:rPr>
                <w:b/>
                <w:bCs/>
              </w:rPr>
            </w:pPr>
            <w:r>
              <w:rPr>
                <w:b/>
                <w:bCs/>
              </w:rPr>
              <w:t>SEPT 30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C4BC296" w14:textId="6494E19A" w:rsidR="00E83DDD" w:rsidRPr="006007C5" w:rsidRDefault="00427ACD" w:rsidP="00E83DDD">
            <w:pPr>
              <w:pStyle w:val="Dates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716" w:type="pct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174C258" w14:textId="1202692E" w:rsidR="00E83DDD" w:rsidRPr="003E7A82" w:rsidRDefault="00427ACD" w:rsidP="00E83DDD">
            <w:pPr>
              <w:pStyle w:val="Dates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2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750793E" w14:textId="1F142A9E" w:rsidR="00E83DDD" w:rsidRPr="003E7A82" w:rsidRDefault="00427ACD" w:rsidP="00E83DDD">
            <w:pPr>
              <w:pStyle w:val="Dates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3</w:t>
            </w:r>
          </w:p>
        </w:tc>
      </w:tr>
      <w:tr w:rsidR="00706B9E" w14:paraId="31AC963F" w14:textId="77777777" w:rsidTr="008C1A81">
        <w:trPr>
          <w:trHeight w:hRule="exact" w:val="1539"/>
        </w:trPr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D33C883" w14:textId="77777777" w:rsidR="00706B9E" w:rsidRPr="00601ED1" w:rsidRDefault="00706B9E" w:rsidP="00706B9E">
            <w:pPr>
              <w:pStyle w:val="Dates"/>
              <w:spacing w:before="0"/>
              <w:jc w:val="center"/>
              <w:rPr>
                <w:b/>
                <w:bCs/>
                <w:color w:val="00B050"/>
                <w:sz w:val="24"/>
                <w:szCs w:val="24"/>
              </w:rPr>
            </w:pPr>
            <w:r>
              <w:rPr>
                <w:b/>
                <w:bCs/>
                <w:color w:val="00B050"/>
                <w:sz w:val="24"/>
                <w:szCs w:val="24"/>
              </w:rPr>
              <w:t>P</w:t>
            </w:r>
            <w:r w:rsidRPr="00601ED1">
              <w:rPr>
                <w:b/>
                <w:bCs/>
                <w:color w:val="00B050"/>
                <w:sz w:val="24"/>
                <w:szCs w:val="24"/>
              </w:rPr>
              <w:t>OOL OPEN</w:t>
            </w:r>
          </w:p>
          <w:p w14:paraId="46A031BD" w14:textId="77777777" w:rsidR="00706B9E" w:rsidRPr="00C56673" w:rsidRDefault="00706B9E" w:rsidP="00706B9E">
            <w:pPr>
              <w:pStyle w:val="Dates"/>
              <w:spacing w:before="0"/>
              <w:jc w:val="left"/>
              <w:rPr>
                <w:b/>
                <w:bCs/>
                <w:color w:val="auto"/>
                <w:sz w:val="8"/>
                <w:szCs w:val="8"/>
              </w:rPr>
            </w:pPr>
          </w:p>
          <w:p w14:paraId="0AA10C16" w14:textId="5CCA5F31" w:rsidR="00706B9E" w:rsidRDefault="00706B9E" w:rsidP="00706B9E">
            <w:pPr>
              <w:pStyle w:val="Dates"/>
              <w:spacing w:before="0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3E7DCA">
              <w:rPr>
                <w:b/>
                <w:bCs/>
                <w:color w:val="auto"/>
                <w:sz w:val="20"/>
                <w:szCs w:val="20"/>
              </w:rPr>
              <w:t>10:00am –</w:t>
            </w:r>
            <w:r>
              <w:rPr>
                <w:b/>
                <w:bCs/>
                <w:color w:val="auto"/>
                <w:sz w:val="20"/>
                <w:szCs w:val="20"/>
              </w:rPr>
              <w:t xml:space="preserve"> 7:30pm</w:t>
            </w:r>
          </w:p>
          <w:p w14:paraId="03390CF2" w14:textId="77777777" w:rsidR="00706B9E" w:rsidRPr="00C56673" w:rsidRDefault="00706B9E" w:rsidP="00706B9E">
            <w:pPr>
              <w:pStyle w:val="Dates"/>
              <w:spacing w:before="0"/>
              <w:jc w:val="center"/>
              <w:rPr>
                <w:b/>
                <w:bCs/>
                <w:color w:val="auto"/>
                <w:sz w:val="8"/>
                <w:szCs w:val="8"/>
              </w:rPr>
            </w:pPr>
          </w:p>
          <w:p w14:paraId="645E8191" w14:textId="77777777" w:rsidR="00706B9E" w:rsidRDefault="00706B9E" w:rsidP="00706B9E">
            <w:pPr>
              <w:pStyle w:val="Dates"/>
              <w:spacing w:before="0"/>
              <w:jc w:val="center"/>
              <w:rPr>
                <w:b/>
                <w:bCs/>
                <w:color w:val="000000" w:themeColor="text1"/>
                <w:sz w:val="14"/>
                <w:szCs w:val="14"/>
              </w:rPr>
            </w:pPr>
          </w:p>
          <w:p w14:paraId="01228743" w14:textId="55EF9CC8" w:rsidR="00706B9E" w:rsidRPr="00AE3526" w:rsidRDefault="00706B9E" w:rsidP="00706B9E">
            <w:pPr>
              <w:pStyle w:val="Dates"/>
              <w:spacing w:before="0"/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003E7DCA"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</w:p>
          <w:p w14:paraId="24ABCD63" w14:textId="29AF2A02" w:rsidR="00706B9E" w:rsidRDefault="00706B9E" w:rsidP="00706B9E">
            <w:pPr>
              <w:jc w:val="right"/>
              <w:rPr>
                <w:b/>
                <w:bCs/>
                <w:color w:val="EE0000"/>
                <w:sz w:val="22"/>
                <w:szCs w:val="22"/>
              </w:rPr>
            </w:pPr>
            <w:r w:rsidRPr="000E1CED">
              <w:rPr>
                <w:b/>
                <w:bCs/>
                <w:color w:val="0070C0"/>
              </w:rPr>
              <w:t>*</w:t>
            </w:r>
            <w:r>
              <w:rPr>
                <w:b/>
                <w:bCs/>
                <w:color w:val="0070C0"/>
              </w:rPr>
              <w:t>SCY</w:t>
            </w:r>
          </w:p>
          <w:p w14:paraId="7315A03A" w14:textId="153D2FF1" w:rsidR="00706B9E" w:rsidRDefault="00706B9E" w:rsidP="00706B9E">
            <w:pPr>
              <w:pStyle w:val="Dates"/>
            </w:pPr>
          </w:p>
        </w:tc>
        <w:tc>
          <w:tcPr>
            <w:tcW w:w="713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7295F5E" w14:textId="77777777" w:rsidR="00706B9E" w:rsidRDefault="00706B9E" w:rsidP="00706B9E">
            <w:pPr>
              <w:pStyle w:val="Dates"/>
              <w:spacing w:before="0"/>
              <w:jc w:val="center"/>
              <w:rPr>
                <w:b/>
                <w:bCs/>
                <w:color w:val="00B050"/>
                <w:sz w:val="21"/>
                <w:szCs w:val="21"/>
              </w:rPr>
            </w:pPr>
            <w:r w:rsidRPr="00A662BC">
              <w:rPr>
                <w:b/>
                <w:bCs/>
                <w:color w:val="00B050"/>
                <w:sz w:val="21"/>
                <w:szCs w:val="21"/>
              </w:rPr>
              <w:t>POOL OPEN</w:t>
            </w:r>
          </w:p>
          <w:p w14:paraId="093C8CFE" w14:textId="77777777" w:rsidR="00706B9E" w:rsidRPr="004E1049" w:rsidRDefault="00706B9E" w:rsidP="00706B9E">
            <w:pPr>
              <w:pStyle w:val="Dates"/>
              <w:spacing w:before="0"/>
              <w:jc w:val="center"/>
              <w:rPr>
                <w:b/>
                <w:bCs/>
                <w:color w:val="00B050"/>
                <w:sz w:val="2"/>
                <w:szCs w:val="2"/>
              </w:rPr>
            </w:pPr>
          </w:p>
          <w:p w14:paraId="72F998B4" w14:textId="77777777" w:rsidR="00706B9E" w:rsidRPr="00960A76" w:rsidRDefault="00706B9E" w:rsidP="00706B9E">
            <w:pPr>
              <w:pStyle w:val="Dates"/>
              <w:spacing w:before="0"/>
              <w:jc w:val="center"/>
              <w:rPr>
                <w:b/>
                <w:bCs/>
                <w:color w:val="auto"/>
                <w:sz w:val="21"/>
                <w:szCs w:val="21"/>
              </w:rPr>
            </w:pPr>
            <w:r w:rsidRPr="00960A76">
              <w:rPr>
                <w:b/>
                <w:bCs/>
                <w:color w:val="auto"/>
                <w:sz w:val="21"/>
                <w:szCs w:val="21"/>
              </w:rPr>
              <w:t>5:30am – 2:00pm</w:t>
            </w:r>
          </w:p>
          <w:p w14:paraId="6C642693" w14:textId="77777777" w:rsidR="00706B9E" w:rsidRPr="00960A76" w:rsidRDefault="00706B9E" w:rsidP="00706B9E">
            <w:pPr>
              <w:pStyle w:val="Dates"/>
              <w:spacing w:before="0"/>
              <w:jc w:val="center"/>
              <w:rPr>
                <w:b/>
                <w:bCs/>
                <w:color w:val="auto"/>
                <w:sz w:val="2"/>
                <w:szCs w:val="2"/>
              </w:rPr>
            </w:pPr>
            <w:r w:rsidRPr="00960A76">
              <w:rPr>
                <w:b/>
                <w:bCs/>
                <w:color w:val="auto"/>
                <w:sz w:val="21"/>
                <w:szCs w:val="21"/>
              </w:rPr>
              <w:t>7:00pm – 9:30pm</w:t>
            </w:r>
            <w:r>
              <w:rPr>
                <w:b/>
                <w:bCs/>
                <w:color w:val="auto"/>
                <w:sz w:val="22"/>
                <w:szCs w:val="22"/>
              </w:rPr>
              <w:br/>
            </w:r>
          </w:p>
          <w:p w14:paraId="5928D8E6" w14:textId="77777777" w:rsidR="00706B9E" w:rsidRPr="00960A76" w:rsidRDefault="00706B9E" w:rsidP="00706B9E">
            <w:pPr>
              <w:pStyle w:val="Dates"/>
              <w:spacing w:before="0"/>
              <w:jc w:val="center"/>
              <w:rPr>
                <w:b/>
                <w:bCs/>
                <w:color w:val="000000" w:themeColor="text1"/>
                <w:sz w:val="14"/>
                <w:szCs w:val="14"/>
              </w:rPr>
            </w:pPr>
            <w:r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>7</w:t>
            </w:r>
            <w:r w:rsidRPr="00AE3526"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>-</w:t>
            </w:r>
            <w:r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>8</w:t>
            </w:r>
            <w:r w:rsidRPr="00AE3526"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 xml:space="preserve">am: </w:t>
            </w:r>
            <w:r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>6</w:t>
            </w:r>
            <w:r w:rsidRPr="00AE3526"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 xml:space="preserve"> Lanes available</w:t>
            </w:r>
          </w:p>
          <w:p w14:paraId="461B1751" w14:textId="0F15E75E" w:rsidR="00706B9E" w:rsidRDefault="00706B9E" w:rsidP="00706B9E">
            <w:pPr>
              <w:pStyle w:val="Dates"/>
            </w:pPr>
            <w:r w:rsidRPr="000E1CED">
              <w:rPr>
                <w:b/>
                <w:bCs/>
                <w:color w:val="0070C0"/>
              </w:rPr>
              <w:t>*</w:t>
            </w:r>
            <w:r>
              <w:rPr>
                <w:b/>
                <w:bCs/>
                <w:color w:val="0070C0"/>
              </w:rPr>
              <w:t>SCY</w:t>
            </w: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CFFB270" w14:textId="77777777" w:rsidR="00706B9E" w:rsidRDefault="00706B9E" w:rsidP="00706B9E">
            <w:pPr>
              <w:pStyle w:val="Dates"/>
              <w:spacing w:before="0"/>
              <w:jc w:val="center"/>
              <w:rPr>
                <w:b/>
                <w:bCs/>
                <w:color w:val="00B050"/>
                <w:sz w:val="21"/>
                <w:szCs w:val="21"/>
              </w:rPr>
            </w:pPr>
            <w:r w:rsidRPr="00A662BC">
              <w:rPr>
                <w:b/>
                <w:bCs/>
                <w:color w:val="00B050"/>
                <w:sz w:val="21"/>
                <w:szCs w:val="21"/>
              </w:rPr>
              <w:t>POOL OPEN</w:t>
            </w:r>
          </w:p>
          <w:p w14:paraId="086D63AF" w14:textId="77777777" w:rsidR="00706B9E" w:rsidRPr="004E1049" w:rsidRDefault="00706B9E" w:rsidP="00706B9E">
            <w:pPr>
              <w:pStyle w:val="Dates"/>
              <w:spacing w:before="0"/>
              <w:jc w:val="center"/>
              <w:rPr>
                <w:b/>
                <w:bCs/>
                <w:color w:val="00B050"/>
                <w:sz w:val="2"/>
                <w:szCs w:val="2"/>
              </w:rPr>
            </w:pPr>
          </w:p>
          <w:p w14:paraId="6795E0C0" w14:textId="77777777" w:rsidR="00706B9E" w:rsidRPr="00960A76" w:rsidRDefault="00706B9E" w:rsidP="00706B9E">
            <w:pPr>
              <w:pStyle w:val="Dates"/>
              <w:spacing w:before="0"/>
              <w:jc w:val="center"/>
              <w:rPr>
                <w:b/>
                <w:bCs/>
                <w:color w:val="auto"/>
                <w:sz w:val="21"/>
                <w:szCs w:val="21"/>
              </w:rPr>
            </w:pPr>
            <w:r w:rsidRPr="00960A76">
              <w:rPr>
                <w:b/>
                <w:bCs/>
                <w:color w:val="auto"/>
                <w:sz w:val="21"/>
                <w:szCs w:val="21"/>
              </w:rPr>
              <w:t>5:30am – 2:00pm</w:t>
            </w:r>
          </w:p>
          <w:p w14:paraId="7BDC1E15" w14:textId="77777777" w:rsidR="00706B9E" w:rsidRPr="00960A76" w:rsidRDefault="00706B9E" w:rsidP="00706B9E">
            <w:pPr>
              <w:pStyle w:val="Dates"/>
              <w:spacing w:before="0"/>
              <w:jc w:val="center"/>
              <w:rPr>
                <w:b/>
                <w:bCs/>
                <w:color w:val="auto"/>
                <w:sz w:val="2"/>
                <w:szCs w:val="2"/>
              </w:rPr>
            </w:pPr>
            <w:r w:rsidRPr="00960A76">
              <w:rPr>
                <w:b/>
                <w:bCs/>
                <w:color w:val="auto"/>
                <w:sz w:val="21"/>
                <w:szCs w:val="21"/>
              </w:rPr>
              <w:t>7:00pm – 9:30pm</w:t>
            </w:r>
            <w:r>
              <w:rPr>
                <w:b/>
                <w:bCs/>
                <w:color w:val="auto"/>
                <w:sz w:val="22"/>
                <w:szCs w:val="22"/>
              </w:rPr>
              <w:br/>
            </w:r>
          </w:p>
          <w:p w14:paraId="467B00E4" w14:textId="77777777" w:rsidR="00706B9E" w:rsidRPr="00960A76" w:rsidRDefault="00706B9E" w:rsidP="00706B9E">
            <w:pPr>
              <w:pStyle w:val="Dates"/>
              <w:spacing w:before="0"/>
              <w:jc w:val="center"/>
              <w:rPr>
                <w:b/>
                <w:bCs/>
                <w:color w:val="000000" w:themeColor="text1"/>
                <w:sz w:val="14"/>
                <w:szCs w:val="14"/>
              </w:rPr>
            </w:pPr>
            <w:r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>7</w:t>
            </w:r>
            <w:r w:rsidRPr="00AE3526"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>-</w:t>
            </w:r>
            <w:r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>8</w:t>
            </w:r>
            <w:r w:rsidRPr="00AE3526"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 xml:space="preserve">am: </w:t>
            </w:r>
            <w:r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>6</w:t>
            </w:r>
            <w:r w:rsidRPr="00AE3526"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 xml:space="preserve"> Lanes available</w:t>
            </w:r>
          </w:p>
          <w:p w14:paraId="132D3B98" w14:textId="77DE0F01" w:rsidR="00706B9E" w:rsidRPr="00374DB8" w:rsidRDefault="00706B9E" w:rsidP="00706B9E">
            <w:pPr>
              <w:pStyle w:val="Dates"/>
              <w:spacing w:before="0"/>
              <w:rPr>
                <w:b/>
                <w:bCs/>
                <w:color w:val="auto"/>
                <w:sz w:val="20"/>
                <w:szCs w:val="20"/>
              </w:rPr>
            </w:pPr>
            <w:r w:rsidRPr="000E1CED">
              <w:rPr>
                <w:b/>
                <w:bCs/>
                <w:color w:val="0070C0"/>
              </w:rPr>
              <w:t>*</w:t>
            </w:r>
            <w:r>
              <w:rPr>
                <w:b/>
                <w:bCs/>
                <w:color w:val="0070C0"/>
              </w:rPr>
              <w:t>SCY</w:t>
            </w: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1228B0D" w14:textId="77777777" w:rsidR="00706B9E" w:rsidRDefault="00706B9E" w:rsidP="00706B9E">
            <w:pPr>
              <w:pStyle w:val="Dates"/>
              <w:spacing w:before="0"/>
              <w:jc w:val="center"/>
              <w:rPr>
                <w:b/>
                <w:bCs/>
                <w:color w:val="00B050"/>
                <w:sz w:val="21"/>
                <w:szCs w:val="21"/>
              </w:rPr>
            </w:pPr>
            <w:r w:rsidRPr="00A662BC">
              <w:rPr>
                <w:b/>
                <w:bCs/>
                <w:color w:val="00B050"/>
                <w:sz w:val="21"/>
                <w:szCs w:val="21"/>
              </w:rPr>
              <w:t>POOL OPEN</w:t>
            </w:r>
          </w:p>
          <w:p w14:paraId="453D26EC" w14:textId="77777777" w:rsidR="00706B9E" w:rsidRPr="004E1049" w:rsidRDefault="00706B9E" w:rsidP="00706B9E">
            <w:pPr>
              <w:pStyle w:val="Dates"/>
              <w:spacing w:before="0"/>
              <w:jc w:val="center"/>
              <w:rPr>
                <w:b/>
                <w:bCs/>
                <w:color w:val="00B050"/>
                <w:sz w:val="2"/>
                <w:szCs w:val="2"/>
              </w:rPr>
            </w:pPr>
          </w:p>
          <w:p w14:paraId="560B0439" w14:textId="77777777" w:rsidR="00706B9E" w:rsidRPr="00960A76" w:rsidRDefault="00706B9E" w:rsidP="00706B9E">
            <w:pPr>
              <w:pStyle w:val="Dates"/>
              <w:spacing w:before="0"/>
              <w:jc w:val="center"/>
              <w:rPr>
                <w:b/>
                <w:bCs/>
                <w:color w:val="auto"/>
                <w:sz w:val="21"/>
                <w:szCs w:val="21"/>
              </w:rPr>
            </w:pPr>
            <w:r w:rsidRPr="00960A76">
              <w:rPr>
                <w:b/>
                <w:bCs/>
                <w:color w:val="auto"/>
                <w:sz w:val="21"/>
                <w:szCs w:val="21"/>
              </w:rPr>
              <w:t>5:30am – 2:00pm</w:t>
            </w:r>
          </w:p>
          <w:p w14:paraId="7FADEC66" w14:textId="77777777" w:rsidR="00706B9E" w:rsidRPr="00960A76" w:rsidRDefault="00706B9E" w:rsidP="00706B9E">
            <w:pPr>
              <w:pStyle w:val="Dates"/>
              <w:spacing w:before="0"/>
              <w:jc w:val="center"/>
              <w:rPr>
                <w:b/>
                <w:bCs/>
                <w:color w:val="auto"/>
                <w:sz w:val="2"/>
                <w:szCs w:val="2"/>
              </w:rPr>
            </w:pPr>
            <w:r w:rsidRPr="00960A76">
              <w:rPr>
                <w:b/>
                <w:bCs/>
                <w:color w:val="auto"/>
                <w:sz w:val="21"/>
                <w:szCs w:val="21"/>
              </w:rPr>
              <w:t>7:00pm – 9:30pm</w:t>
            </w:r>
            <w:r>
              <w:rPr>
                <w:b/>
                <w:bCs/>
                <w:color w:val="auto"/>
                <w:sz w:val="22"/>
                <w:szCs w:val="22"/>
              </w:rPr>
              <w:br/>
            </w:r>
          </w:p>
          <w:p w14:paraId="4E530242" w14:textId="77777777" w:rsidR="00706B9E" w:rsidRPr="00960A76" w:rsidRDefault="00706B9E" w:rsidP="00706B9E">
            <w:pPr>
              <w:pStyle w:val="Dates"/>
              <w:spacing w:before="0"/>
              <w:jc w:val="center"/>
              <w:rPr>
                <w:b/>
                <w:bCs/>
                <w:color w:val="000000" w:themeColor="text1"/>
                <w:sz w:val="14"/>
                <w:szCs w:val="14"/>
              </w:rPr>
            </w:pPr>
            <w:r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>7</w:t>
            </w:r>
            <w:r w:rsidRPr="00AE3526"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>-</w:t>
            </w:r>
            <w:r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>8</w:t>
            </w:r>
            <w:r w:rsidRPr="00AE3526"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 xml:space="preserve">am: </w:t>
            </w:r>
            <w:r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>6</w:t>
            </w:r>
            <w:r w:rsidRPr="00AE3526"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 xml:space="preserve"> Lanes available</w:t>
            </w:r>
          </w:p>
          <w:p w14:paraId="005FBEF5" w14:textId="618A8BE5" w:rsidR="00706B9E" w:rsidRDefault="00706B9E" w:rsidP="00706B9E">
            <w:pPr>
              <w:pStyle w:val="Dates"/>
            </w:pPr>
            <w:r w:rsidRPr="000E1CED">
              <w:rPr>
                <w:b/>
                <w:bCs/>
                <w:color w:val="0070C0"/>
              </w:rPr>
              <w:t>*</w:t>
            </w:r>
            <w:r>
              <w:rPr>
                <w:b/>
                <w:bCs/>
                <w:color w:val="0070C0"/>
              </w:rPr>
              <w:t>SCY</w:t>
            </w: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1A7C7AC" w14:textId="77777777" w:rsidR="00706B9E" w:rsidRDefault="00706B9E" w:rsidP="00706B9E">
            <w:pPr>
              <w:pStyle w:val="Dates"/>
              <w:spacing w:before="0"/>
              <w:jc w:val="center"/>
              <w:rPr>
                <w:b/>
                <w:bCs/>
                <w:color w:val="00B050"/>
                <w:sz w:val="21"/>
                <w:szCs w:val="21"/>
              </w:rPr>
            </w:pPr>
            <w:r w:rsidRPr="00A662BC">
              <w:rPr>
                <w:b/>
                <w:bCs/>
                <w:color w:val="00B050"/>
                <w:sz w:val="21"/>
                <w:szCs w:val="21"/>
              </w:rPr>
              <w:t>POOL OPEN</w:t>
            </w:r>
          </w:p>
          <w:p w14:paraId="6CA3D105" w14:textId="77777777" w:rsidR="00706B9E" w:rsidRPr="004E1049" w:rsidRDefault="00706B9E" w:rsidP="00706B9E">
            <w:pPr>
              <w:pStyle w:val="Dates"/>
              <w:spacing w:before="0"/>
              <w:jc w:val="center"/>
              <w:rPr>
                <w:b/>
                <w:bCs/>
                <w:color w:val="00B050"/>
                <w:sz w:val="2"/>
                <w:szCs w:val="2"/>
              </w:rPr>
            </w:pPr>
          </w:p>
          <w:p w14:paraId="6396AE37" w14:textId="77777777" w:rsidR="00706B9E" w:rsidRPr="00960A76" w:rsidRDefault="00706B9E" w:rsidP="00706B9E">
            <w:pPr>
              <w:pStyle w:val="Dates"/>
              <w:spacing w:before="0"/>
              <w:jc w:val="center"/>
              <w:rPr>
                <w:b/>
                <w:bCs/>
                <w:color w:val="auto"/>
                <w:sz w:val="21"/>
                <w:szCs w:val="21"/>
              </w:rPr>
            </w:pPr>
            <w:r w:rsidRPr="00960A76">
              <w:rPr>
                <w:b/>
                <w:bCs/>
                <w:color w:val="auto"/>
                <w:sz w:val="21"/>
                <w:szCs w:val="21"/>
              </w:rPr>
              <w:t>5:30am – 2:00pm</w:t>
            </w:r>
          </w:p>
          <w:p w14:paraId="26A6687F" w14:textId="77777777" w:rsidR="00706B9E" w:rsidRPr="00960A76" w:rsidRDefault="00706B9E" w:rsidP="00706B9E">
            <w:pPr>
              <w:pStyle w:val="Dates"/>
              <w:spacing w:before="0"/>
              <w:jc w:val="center"/>
              <w:rPr>
                <w:b/>
                <w:bCs/>
                <w:color w:val="auto"/>
                <w:sz w:val="2"/>
                <w:szCs w:val="2"/>
              </w:rPr>
            </w:pPr>
            <w:r w:rsidRPr="00960A76">
              <w:rPr>
                <w:b/>
                <w:bCs/>
                <w:color w:val="auto"/>
                <w:sz w:val="21"/>
                <w:szCs w:val="21"/>
              </w:rPr>
              <w:t>7:00pm – 9:30pm</w:t>
            </w:r>
            <w:r>
              <w:rPr>
                <w:b/>
                <w:bCs/>
                <w:color w:val="auto"/>
                <w:sz w:val="22"/>
                <w:szCs w:val="22"/>
              </w:rPr>
              <w:br/>
            </w:r>
          </w:p>
          <w:p w14:paraId="590394EB" w14:textId="77777777" w:rsidR="00706B9E" w:rsidRPr="00960A76" w:rsidRDefault="00706B9E" w:rsidP="00706B9E">
            <w:pPr>
              <w:pStyle w:val="Dates"/>
              <w:spacing w:before="0"/>
              <w:jc w:val="center"/>
              <w:rPr>
                <w:b/>
                <w:bCs/>
                <w:color w:val="000000" w:themeColor="text1"/>
                <w:sz w:val="14"/>
                <w:szCs w:val="14"/>
              </w:rPr>
            </w:pPr>
            <w:r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>7</w:t>
            </w:r>
            <w:r w:rsidRPr="00AE3526"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>-</w:t>
            </w:r>
            <w:r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>8</w:t>
            </w:r>
            <w:r w:rsidRPr="00AE3526"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 xml:space="preserve">am: </w:t>
            </w:r>
            <w:r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>6</w:t>
            </w:r>
            <w:r w:rsidRPr="00AE3526"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 xml:space="preserve"> Lanes available</w:t>
            </w:r>
          </w:p>
          <w:p w14:paraId="391ABD9B" w14:textId="7974F1D4" w:rsidR="00706B9E" w:rsidRDefault="00706B9E" w:rsidP="00706B9E">
            <w:pPr>
              <w:pStyle w:val="Dates"/>
            </w:pPr>
            <w:r w:rsidRPr="000E1CED">
              <w:rPr>
                <w:b/>
                <w:bCs/>
                <w:color w:val="0070C0"/>
              </w:rPr>
              <w:t>*</w:t>
            </w:r>
            <w:r>
              <w:rPr>
                <w:b/>
                <w:bCs/>
                <w:color w:val="0070C0"/>
              </w:rPr>
              <w:t>SCY</w:t>
            </w:r>
          </w:p>
        </w:tc>
        <w:tc>
          <w:tcPr>
            <w:tcW w:w="716" w:type="pct"/>
            <w:gridSpan w:val="2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C016BB8" w14:textId="5EB56E5E" w:rsidR="00BE6F4B" w:rsidRDefault="001A6163" w:rsidP="00D04730">
            <w:pPr>
              <w:pStyle w:val="Dates"/>
              <w:spacing w:before="0"/>
              <w:jc w:val="center"/>
              <w:rPr>
                <w:b/>
                <w:bCs/>
                <w:color w:val="00B050"/>
                <w:sz w:val="21"/>
                <w:szCs w:val="21"/>
              </w:rPr>
            </w:pPr>
            <w:r w:rsidRPr="00D04730">
              <w:rPr>
                <w:b/>
                <w:bCs/>
                <w:color w:val="00B050"/>
                <w:sz w:val="21"/>
                <w:szCs w:val="21"/>
              </w:rPr>
              <w:t>POOL OPEN</w:t>
            </w:r>
          </w:p>
          <w:p w14:paraId="3B581665" w14:textId="02DA21B7" w:rsidR="00040FAA" w:rsidRDefault="00040FAA" w:rsidP="00040FAA">
            <w:pPr>
              <w:pStyle w:val="Dates"/>
              <w:spacing w:before="0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>
              <w:rPr>
                <w:b/>
                <w:bCs/>
                <w:color w:val="auto"/>
                <w:sz w:val="20"/>
                <w:szCs w:val="20"/>
              </w:rPr>
              <w:t>5:30am – 1:30pm</w:t>
            </w:r>
          </w:p>
          <w:p w14:paraId="68AFC624" w14:textId="77777777" w:rsidR="00040FAA" w:rsidRPr="00FD1362" w:rsidRDefault="00040FAA" w:rsidP="00040FAA">
            <w:pPr>
              <w:pStyle w:val="Dates"/>
              <w:spacing w:before="0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FD1362">
              <w:rPr>
                <w:b/>
                <w:bCs/>
                <w:color w:val="FF0000"/>
                <w:sz w:val="16"/>
                <w:szCs w:val="16"/>
              </w:rPr>
              <w:t>POOL CLOSED</w:t>
            </w:r>
          </w:p>
          <w:p w14:paraId="55950271" w14:textId="7C8F4831" w:rsidR="00040FAA" w:rsidRPr="00FD1362" w:rsidRDefault="00FD1362" w:rsidP="00040FAA">
            <w:pPr>
              <w:pStyle w:val="Dates"/>
              <w:spacing w:before="0"/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D1362">
              <w:rPr>
                <w:b/>
                <w:bCs/>
                <w:color w:val="auto"/>
                <w:sz w:val="16"/>
                <w:szCs w:val="16"/>
              </w:rPr>
              <w:t>INTERMOUNTAIN SHOOTOUT</w:t>
            </w:r>
          </w:p>
          <w:p w14:paraId="0EB213F1" w14:textId="5603D4A4" w:rsidR="00706B9E" w:rsidRPr="00CA7B58" w:rsidRDefault="00706B9E" w:rsidP="00706B9E">
            <w:pPr>
              <w:pStyle w:val="Dates"/>
              <w:spacing w:before="0"/>
              <w:rPr>
                <w:b/>
                <w:bCs/>
                <w:color w:val="auto"/>
                <w:sz w:val="20"/>
                <w:szCs w:val="20"/>
              </w:rPr>
            </w:pPr>
            <w:r w:rsidRPr="000E1CED">
              <w:rPr>
                <w:b/>
                <w:bCs/>
                <w:color w:val="0070C0"/>
              </w:rPr>
              <w:t>*</w:t>
            </w:r>
            <w:r>
              <w:rPr>
                <w:b/>
                <w:bCs/>
                <w:color w:val="0070C0"/>
              </w:rPr>
              <w:t>SCY</w:t>
            </w: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7C36DFF" w14:textId="77777777" w:rsidR="00BE6F4B" w:rsidRPr="00C82E02" w:rsidRDefault="00BE6F4B" w:rsidP="00BE6F4B">
            <w:pPr>
              <w:pStyle w:val="Dates"/>
              <w:spacing w:before="0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C82E02">
              <w:rPr>
                <w:b/>
                <w:bCs/>
                <w:color w:val="FF0000"/>
                <w:sz w:val="16"/>
                <w:szCs w:val="16"/>
              </w:rPr>
              <w:t>POOL CLOSED</w:t>
            </w:r>
          </w:p>
          <w:p w14:paraId="51EA5687" w14:textId="77777777" w:rsidR="00BE6F4B" w:rsidRDefault="00BE6F4B" w:rsidP="00C82E02">
            <w:pPr>
              <w:pStyle w:val="Dates"/>
              <w:spacing w:before="0"/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C82E02">
              <w:rPr>
                <w:b/>
                <w:bCs/>
                <w:color w:val="auto"/>
                <w:sz w:val="16"/>
                <w:szCs w:val="16"/>
              </w:rPr>
              <w:t>INTERMOUNTAIN SHOOTOUT</w:t>
            </w:r>
          </w:p>
          <w:p w14:paraId="5BB6C30F" w14:textId="3E6D4042" w:rsidR="00C82E02" w:rsidRPr="00482086" w:rsidRDefault="00C82E02" w:rsidP="00C82E02">
            <w:pPr>
              <w:pStyle w:val="Dates"/>
              <w:spacing w:before="0"/>
              <w:jc w:val="center"/>
              <w:rPr>
                <w:b/>
                <w:bCs/>
                <w:color w:val="00B050"/>
                <w:sz w:val="16"/>
                <w:szCs w:val="16"/>
              </w:rPr>
            </w:pPr>
            <w:r w:rsidRPr="00482086">
              <w:rPr>
                <w:b/>
                <w:bCs/>
                <w:color w:val="00B050"/>
                <w:sz w:val="16"/>
                <w:szCs w:val="16"/>
              </w:rPr>
              <w:t>POOL OPEN</w:t>
            </w:r>
          </w:p>
          <w:p w14:paraId="26066790" w14:textId="13A22C5B" w:rsidR="00BE6F4B" w:rsidRPr="00482086" w:rsidRDefault="00B51C67" w:rsidP="00482086">
            <w:pPr>
              <w:pStyle w:val="Dates"/>
              <w:spacing w:before="0"/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482086">
              <w:rPr>
                <w:b/>
                <w:bCs/>
                <w:color w:val="auto"/>
                <w:sz w:val="16"/>
                <w:szCs w:val="16"/>
              </w:rPr>
              <w:t>2:30</w:t>
            </w:r>
            <w:r w:rsidR="00482086" w:rsidRPr="00482086">
              <w:rPr>
                <w:b/>
                <w:bCs/>
                <w:color w:val="auto"/>
                <w:sz w:val="16"/>
                <w:szCs w:val="16"/>
              </w:rPr>
              <w:t>pm</w:t>
            </w:r>
            <w:r w:rsidRPr="00482086">
              <w:rPr>
                <w:b/>
                <w:bCs/>
                <w:color w:val="auto"/>
                <w:sz w:val="16"/>
                <w:szCs w:val="16"/>
              </w:rPr>
              <w:t xml:space="preserve"> - 7:30</w:t>
            </w:r>
            <w:r w:rsidR="00482086" w:rsidRPr="00482086">
              <w:rPr>
                <w:b/>
                <w:bCs/>
                <w:color w:val="auto"/>
                <w:sz w:val="16"/>
                <w:szCs w:val="16"/>
              </w:rPr>
              <w:t>pm</w:t>
            </w:r>
          </w:p>
          <w:p w14:paraId="750DE8E5" w14:textId="0084A425" w:rsidR="00706B9E" w:rsidRDefault="00BE6F4B" w:rsidP="00BE6F4B">
            <w:pPr>
              <w:pStyle w:val="Dates"/>
            </w:pPr>
            <w:r w:rsidRPr="000E1CED">
              <w:rPr>
                <w:b/>
                <w:bCs/>
                <w:color w:val="0070C0"/>
              </w:rPr>
              <w:t>*</w:t>
            </w:r>
            <w:r>
              <w:rPr>
                <w:b/>
                <w:bCs/>
                <w:color w:val="0070C0"/>
              </w:rPr>
              <w:t>SCY</w:t>
            </w:r>
            <w:r>
              <w:t xml:space="preserve"> </w:t>
            </w:r>
          </w:p>
        </w:tc>
      </w:tr>
      <w:tr w:rsidR="00706B9E" w14:paraId="27F36E5C" w14:textId="77777777" w:rsidTr="000E1CED"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50CCEDF" w14:textId="7E709D8D" w:rsidR="00706B9E" w:rsidRPr="003E7A82" w:rsidRDefault="00427ACD" w:rsidP="00706B9E">
            <w:pPr>
              <w:pStyle w:val="Dates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4</w:t>
            </w:r>
          </w:p>
        </w:tc>
        <w:tc>
          <w:tcPr>
            <w:tcW w:w="713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7690EA4" w14:textId="161EF984" w:rsidR="00706B9E" w:rsidRPr="003E7A82" w:rsidRDefault="00427ACD" w:rsidP="00706B9E">
            <w:pPr>
              <w:pStyle w:val="Dates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5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46363F3" w14:textId="4C1E9473" w:rsidR="00706B9E" w:rsidRPr="003E7A82" w:rsidRDefault="00427ACD" w:rsidP="00706B9E">
            <w:pPr>
              <w:pStyle w:val="Dates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6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3FE27DC" w14:textId="318A1C25" w:rsidR="00706B9E" w:rsidRPr="003E7A82" w:rsidRDefault="00427ACD" w:rsidP="00706B9E">
            <w:pPr>
              <w:pStyle w:val="Dates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7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84C00CF" w14:textId="6C89E132" w:rsidR="00706B9E" w:rsidRPr="003E7A82" w:rsidRDefault="00427ACD" w:rsidP="00706B9E">
            <w:pPr>
              <w:pStyle w:val="Dates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8</w:t>
            </w:r>
          </w:p>
        </w:tc>
        <w:tc>
          <w:tcPr>
            <w:tcW w:w="716" w:type="pct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6C7CF88" w14:textId="5C9CCDF8" w:rsidR="00706B9E" w:rsidRPr="003E7A82" w:rsidRDefault="00427ACD" w:rsidP="00706B9E">
            <w:pPr>
              <w:pStyle w:val="Dates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9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A714F13" w14:textId="4FC9CD9A" w:rsidR="00706B9E" w:rsidRPr="003E7A82" w:rsidRDefault="00427ACD" w:rsidP="00706B9E">
            <w:pPr>
              <w:pStyle w:val="Dates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10</w:t>
            </w:r>
          </w:p>
        </w:tc>
      </w:tr>
      <w:tr w:rsidR="00706B9E" w14:paraId="2096B2CA" w14:textId="77777777" w:rsidTr="000E1CED">
        <w:trPr>
          <w:trHeight w:hRule="exact" w:val="1494"/>
        </w:trPr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00D3E30" w14:textId="77777777" w:rsidR="00706B9E" w:rsidRPr="00601ED1" w:rsidRDefault="00706B9E" w:rsidP="00706B9E">
            <w:pPr>
              <w:pStyle w:val="Dates"/>
              <w:spacing w:before="0"/>
              <w:jc w:val="center"/>
              <w:rPr>
                <w:b/>
                <w:bCs/>
                <w:color w:val="00B050"/>
                <w:sz w:val="24"/>
                <w:szCs w:val="24"/>
              </w:rPr>
            </w:pPr>
            <w:r>
              <w:rPr>
                <w:b/>
                <w:bCs/>
                <w:color w:val="00B050"/>
                <w:sz w:val="24"/>
                <w:szCs w:val="24"/>
              </w:rPr>
              <w:t>P</w:t>
            </w:r>
            <w:r w:rsidRPr="00601ED1">
              <w:rPr>
                <w:b/>
                <w:bCs/>
                <w:color w:val="00B050"/>
                <w:sz w:val="24"/>
                <w:szCs w:val="24"/>
              </w:rPr>
              <w:t>OOL OPEN</w:t>
            </w:r>
          </w:p>
          <w:p w14:paraId="27179D0B" w14:textId="77777777" w:rsidR="00706B9E" w:rsidRPr="00C56673" w:rsidRDefault="00706B9E" w:rsidP="00706B9E">
            <w:pPr>
              <w:pStyle w:val="Dates"/>
              <w:spacing w:before="0"/>
              <w:jc w:val="left"/>
              <w:rPr>
                <w:b/>
                <w:bCs/>
                <w:color w:val="auto"/>
                <w:sz w:val="8"/>
                <w:szCs w:val="8"/>
              </w:rPr>
            </w:pPr>
          </w:p>
          <w:p w14:paraId="4FF06E29" w14:textId="77777777" w:rsidR="00706B9E" w:rsidRDefault="00706B9E" w:rsidP="00706B9E">
            <w:pPr>
              <w:pStyle w:val="Dates"/>
              <w:spacing w:before="0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3E7DCA">
              <w:rPr>
                <w:b/>
                <w:bCs/>
                <w:color w:val="auto"/>
                <w:sz w:val="20"/>
                <w:szCs w:val="20"/>
              </w:rPr>
              <w:t>10:00am –</w:t>
            </w:r>
            <w:r>
              <w:rPr>
                <w:b/>
                <w:bCs/>
                <w:color w:val="auto"/>
                <w:sz w:val="20"/>
                <w:szCs w:val="20"/>
              </w:rPr>
              <w:t xml:space="preserve"> 7:30pm</w:t>
            </w:r>
          </w:p>
          <w:p w14:paraId="55BEF974" w14:textId="77777777" w:rsidR="00706B9E" w:rsidRPr="00C56673" w:rsidRDefault="00706B9E" w:rsidP="00706B9E">
            <w:pPr>
              <w:pStyle w:val="Dates"/>
              <w:spacing w:before="0"/>
              <w:jc w:val="center"/>
              <w:rPr>
                <w:b/>
                <w:bCs/>
                <w:color w:val="auto"/>
                <w:sz w:val="8"/>
                <w:szCs w:val="8"/>
              </w:rPr>
            </w:pPr>
          </w:p>
          <w:p w14:paraId="1A74B9D3" w14:textId="77777777" w:rsidR="00706B9E" w:rsidRPr="006E2D73" w:rsidRDefault="00706B9E" w:rsidP="00706B9E">
            <w:pPr>
              <w:pStyle w:val="Dates"/>
              <w:spacing w:before="0"/>
              <w:jc w:val="center"/>
              <w:rPr>
                <w:b/>
                <w:bCs/>
                <w:color w:val="000000" w:themeColor="text1"/>
                <w:sz w:val="10"/>
                <w:szCs w:val="10"/>
              </w:rPr>
            </w:pPr>
          </w:p>
          <w:p w14:paraId="0B098F99" w14:textId="77777777" w:rsidR="00706B9E" w:rsidRPr="00AE3526" w:rsidRDefault="00706B9E" w:rsidP="00706B9E">
            <w:pPr>
              <w:pStyle w:val="Dates"/>
              <w:spacing w:before="0"/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003E7DCA"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</w:p>
          <w:p w14:paraId="08D6A00D" w14:textId="77777777" w:rsidR="00706B9E" w:rsidRDefault="00706B9E" w:rsidP="00706B9E">
            <w:pPr>
              <w:jc w:val="right"/>
              <w:rPr>
                <w:b/>
                <w:bCs/>
                <w:color w:val="EE0000"/>
                <w:sz w:val="22"/>
                <w:szCs w:val="22"/>
              </w:rPr>
            </w:pPr>
            <w:r w:rsidRPr="000E1CED">
              <w:rPr>
                <w:b/>
                <w:bCs/>
                <w:color w:val="0070C0"/>
              </w:rPr>
              <w:t>*</w:t>
            </w:r>
            <w:r>
              <w:rPr>
                <w:b/>
                <w:bCs/>
                <w:color w:val="0070C0"/>
              </w:rPr>
              <w:t>SCY</w:t>
            </w:r>
          </w:p>
          <w:p w14:paraId="0CFA9041" w14:textId="26CE367E" w:rsidR="00706B9E" w:rsidRPr="00374DB8" w:rsidRDefault="00706B9E" w:rsidP="00706B9E">
            <w:pPr>
              <w:pStyle w:val="Dates"/>
              <w:rPr>
                <w:b/>
                <w:bCs/>
              </w:rPr>
            </w:pPr>
          </w:p>
        </w:tc>
        <w:tc>
          <w:tcPr>
            <w:tcW w:w="713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2DECF6F" w14:textId="77777777" w:rsidR="00706B9E" w:rsidRDefault="00706B9E" w:rsidP="00706B9E">
            <w:pPr>
              <w:pStyle w:val="Dates"/>
              <w:spacing w:before="0"/>
              <w:jc w:val="center"/>
              <w:rPr>
                <w:b/>
                <w:bCs/>
                <w:color w:val="00B050"/>
                <w:sz w:val="21"/>
                <w:szCs w:val="21"/>
              </w:rPr>
            </w:pPr>
            <w:r w:rsidRPr="00A662BC">
              <w:rPr>
                <w:b/>
                <w:bCs/>
                <w:color w:val="00B050"/>
                <w:sz w:val="21"/>
                <w:szCs w:val="21"/>
              </w:rPr>
              <w:t>POOL OPEN</w:t>
            </w:r>
          </w:p>
          <w:p w14:paraId="38C883A1" w14:textId="77777777" w:rsidR="00706B9E" w:rsidRPr="004E1049" w:rsidRDefault="00706B9E" w:rsidP="00706B9E">
            <w:pPr>
              <w:pStyle w:val="Dates"/>
              <w:spacing w:before="0"/>
              <w:jc w:val="center"/>
              <w:rPr>
                <w:b/>
                <w:bCs/>
                <w:color w:val="00B050"/>
                <w:sz w:val="2"/>
                <w:szCs w:val="2"/>
              </w:rPr>
            </w:pPr>
          </w:p>
          <w:p w14:paraId="7F6E9B11" w14:textId="77777777" w:rsidR="00706B9E" w:rsidRPr="00960A76" w:rsidRDefault="00706B9E" w:rsidP="00706B9E">
            <w:pPr>
              <w:pStyle w:val="Dates"/>
              <w:spacing w:before="0"/>
              <w:jc w:val="center"/>
              <w:rPr>
                <w:b/>
                <w:bCs/>
                <w:color w:val="auto"/>
                <w:sz w:val="21"/>
                <w:szCs w:val="21"/>
              </w:rPr>
            </w:pPr>
            <w:r w:rsidRPr="00960A76">
              <w:rPr>
                <w:b/>
                <w:bCs/>
                <w:color w:val="auto"/>
                <w:sz w:val="21"/>
                <w:szCs w:val="21"/>
              </w:rPr>
              <w:t>5:30am – 2:00pm</w:t>
            </w:r>
          </w:p>
          <w:p w14:paraId="513FDB61" w14:textId="77777777" w:rsidR="00706B9E" w:rsidRPr="00960A76" w:rsidRDefault="00706B9E" w:rsidP="00706B9E">
            <w:pPr>
              <w:pStyle w:val="Dates"/>
              <w:spacing w:before="0"/>
              <w:jc w:val="center"/>
              <w:rPr>
                <w:b/>
                <w:bCs/>
                <w:color w:val="auto"/>
                <w:sz w:val="2"/>
                <w:szCs w:val="2"/>
              </w:rPr>
            </w:pPr>
            <w:r w:rsidRPr="00960A76">
              <w:rPr>
                <w:b/>
                <w:bCs/>
                <w:color w:val="auto"/>
                <w:sz w:val="21"/>
                <w:szCs w:val="21"/>
              </w:rPr>
              <w:t>7:00pm – 9:30pm</w:t>
            </w:r>
            <w:r>
              <w:rPr>
                <w:b/>
                <w:bCs/>
                <w:color w:val="auto"/>
                <w:sz w:val="22"/>
                <w:szCs w:val="22"/>
              </w:rPr>
              <w:br/>
            </w:r>
          </w:p>
          <w:p w14:paraId="19CFE9FD" w14:textId="77777777" w:rsidR="00706B9E" w:rsidRPr="00960A76" w:rsidRDefault="00706B9E" w:rsidP="00706B9E">
            <w:pPr>
              <w:pStyle w:val="Dates"/>
              <w:spacing w:before="0"/>
              <w:jc w:val="center"/>
              <w:rPr>
                <w:b/>
                <w:bCs/>
                <w:color w:val="000000" w:themeColor="text1"/>
                <w:sz w:val="14"/>
                <w:szCs w:val="14"/>
              </w:rPr>
            </w:pPr>
            <w:r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>7</w:t>
            </w:r>
            <w:r w:rsidRPr="00AE3526"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>-</w:t>
            </w:r>
            <w:r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>8</w:t>
            </w:r>
            <w:r w:rsidRPr="00AE3526"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 xml:space="preserve">am: </w:t>
            </w:r>
            <w:r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>6</w:t>
            </w:r>
            <w:r w:rsidRPr="00AE3526"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 xml:space="preserve"> Lanes available</w:t>
            </w:r>
          </w:p>
          <w:p w14:paraId="3EBF4BAB" w14:textId="585048E7" w:rsidR="00706B9E" w:rsidRDefault="00706B9E" w:rsidP="00706B9E">
            <w:pPr>
              <w:pStyle w:val="Dates"/>
            </w:pPr>
            <w:r w:rsidRPr="000E1CED">
              <w:rPr>
                <w:b/>
                <w:bCs/>
                <w:color w:val="0070C0"/>
              </w:rPr>
              <w:t>*</w:t>
            </w:r>
            <w:r>
              <w:rPr>
                <w:b/>
                <w:bCs/>
                <w:color w:val="0070C0"/>
              </w:rPr>
              <w:t>SCY</w:t>
            </w: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EA6C017" w14:textId="77777777" w:rsidR="00706B9E" w:rsidRDefault="00706B9E" w:rsidP="00706B9E">
            <w:pPr>
              <w:pStyle w:val="Dates"/>
              <w:spacing w:before="0"/>
              <w:jc w:val="center"/>
              <w:rPr>
                <w:b/>
                <w:bCs/>
                <w:color w:val="00B050"/>
                <w:sz w:val="21"/>
                <w:szCs w:val="21"/>
              </w:rPr>
            </w:pPr>
            <w:r w:rsidRPr="00A662BC">
              <w:rPr>
                <w:b/>
                <w:bCs/>
                <w:color w:val="00B050"/>
                <w:sz w:val="21"/>
                <w:szCs w:val="21"/>
              </w:rPr>
              <w:t>POOL OPEN</w:t>
            </w:r>
          </w:p>
          <w:p w14:paraId="3E24212D" w14:textId="77777777" w:rsidR="00706B9E" w:rsidRPr="004E1049" w:rsidRDefault="00706B9E" w:rsidP="00706B9E">
            <w:pPr>
              <w:pStyle w:val="Dates"/>
              <w:spacing w:before="0"/>
              <w:jc w:val="center"/>
              <w:rPr>
                <w:b/>
                <w:bCs/>
                <w:color w:val="00B050"/>
                <w:sz w:val="2"/>
                <w:szCs w:val="2"/>
              </w:rPr>
            </w:pPr>
          </w:p>
          <w:p w14:paraId="0B1987A1" w14:textId="77777777" w:rsidR="00706B9E" w:rsidRPr="00960A76" w:rsidRDefault="00706B9E" w:rsidP="00706B9E">
            <w:pPr>
              <w:pStyle w:val="Dates"/>
              <w:spacing w:before="0"/>
              <w:jc w:val="center"/>
              <w:rPr>
                <w:b/>
                <w:bCs/>
                <w:color w:val="auto"/>
                <w:sz w:val="21"/>
                <w:szCs w:val="21"/>
              </w:rPr>
            </w:pPr>
            <w:r w:rsidRPr="00960A76">
              <w:rPr>
                <w:b/>
                <w:bCs/>
                <w:color w:val="auto"/>
                <w:sz w:val="21"/>
                <w:szCs w:val="21"/>
              </w:rPr>
              <w:t>5:30am – 2:00pm</w:t>
            </w:r>
          </w:p>
          <w:p w14:paraId="6D74DB84" w14:textId="77777777" w:rsidR="00706B9E" w:rsidRPr="00960A76" w:rsidRDefault="00706B9E" w:rsidP="00706B9E">
            <w:pPr>
              <w:pStyle w:val="Dates"/>
              <w:spacing w:before="0"/>
              <w:jc w:val="center"/>
              <w:rPr>
                <w:b/>
                <w:bCs/>
                <w:color w:val="auto"/>
                <w:sz w:val="2"/>
                <w:szCs w:val="2"/>
              </w:rPr>
            </w:pPr>
            <w:r w:rsidRPr="00960A76">
              <w:rPr>
                <w:b/>
                <w:bCs/>
                <w:color w:val="auto"/>
                <w:sz w:val="21"/>
                <w:szCs w:val="21"/>
              </w:rPr>
              <w:t>7:00pm – 9:30pm</w:t>
            </w:r>
            <w:r>
              <w:rPr>
                <w:b/>
                <w:bCs/>
                <w:color w:val="auto"/>
                <w:sz w:val="22"/>
                <w:szCs w:val="22"/>
              </w:rPr>
              <w:br/>
            </w:r>
          </w:p>
          <w:p w14:paraId="3716415A" w14:textId="77777777" w:rsidR="00706B9E" w:rsidRPr="00960A76" w:rsidRDefault="00706B9E" w:rsidP="00706B9E">
            <w:pPr>
              <w:pStyle w:val="Dates"/>
              <w:spacing w:before="0"/>
              <w:jc w:val="center"/>
              <w:rPr>
                <w:b/>
                <w:bCs/>
                <w:color w:val="000000" w:themeColor="text1"/>
                <w:sz w:val="14"/>
                <w:szCs w:val="14"/>
              </w:rPr>
            </w:pPr>
            <w:r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>7</w:t>
            </w:r>
            <w:r w:rsidRPr="00AE3526"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>-</w:t>
            </w:r>
            <w:r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>8</w:t>
            </w:r>
            <w:r w:rsidRPr="00AE3526"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 xml:space="preserve">am: </w:t>
            </w:r>
            <w:r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>6</w:t>
            </w:r>
            <w:r w:rsidRPr="00AE3526"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 xml:space="preserve"> Lanes available</w:t>
            </w:r>
          </w:p>
          <w:p w14:paraId="0337885F" w14:textId="6BD5F0D6" w:rsidR="00706B9E" w:rsidRDefault="00706B9E" w:rsidP="00706B9E">
            <w:pPr>
              <w:pStyle w:val="Dates"/>
            </w:pPr>
            <w:r w:rsidRPr="000E1CED">
              <w:rPr>
                <w:b/>
                <w:bCs/>
                <w:color w:val="0070C0"/>
              </w:rPr>
              <w:t>*</w:t>
            </w:r>
            <w:r>
              <w:rPr>
                <w:b/>
                <w:bCs/>
                <w:color w:val="0070C0"/>
              </w:rPr>
              <w:t>SCY</w:t>
            </w: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3ED0460" w14:textId="77777777" w:rsidR="00706B9E" w:rsidRDefault="00706B9E" w:rsidP="00706B9E">
            <w:pPr>
              <w:pStyle w:val="Dates"/>
              <w:spacing w:before="0"/>
              <w:jc w:val="center"/>
              <w:rPr>
                <w:b/>
                <w:bCs/>
                <w:color w:val="00B050"/>
                <w:sz w:val="21"/>
                <w:szCs w:val="21"/>
              </w:rPr>
            </w:pPr>
            <w:r w:rsidRPr="00A662BC">
              <w:rPr>
                <w:b/>
                <w:bCs/>
                <w:color w:val="00B050"/>
                <w:sz w:val="21"/>
                <w:szCs w:val="21"/>
              </w:rPr>
              <w:t>POOL OPEN</w:t>
            </w:r>
          </w:p>
          <w:p w14:paraId="46CDBDFA" w14:textId="77777777" w:rsidR="00706B9E" w:rsidRPr="004E1049" w:rsidRDefault="00706B9E" w:rsidP="00706B9E">
            <w:pPr>
              <w:pStyle w:val="Dates"/>
              <w:spacing w:before="0"/>
              <w:jc w:val="center"/>
              <w:rPr>
                <w:b/>
                <w:bCs/>
                <w:color w:val="00B050"/>
                <w:sz w:val="2"/>
                <w:szCs w:val="2"/>
              </w:rPr>
            </w:pPr>
          </w:p>
          <w:p w14:paraId="5DFDF743" w14:textId="77777777" w:rsidR="00706B9E" w:rsidRPr="00960A76" w:rsidRDefault="00706B9E" w:rsidP="00706B9E">
            <w:pPr>
              <w:pStyle w:val="Dates"/>
              <w:spacing w:before="0"/>
              <w:jc w:val="center"/>
              <w:rPr>
                <w:b/>
                <w:bCs/>
                <w:color w:val="auto"/>
                <w:sz w:val="21"/>
                <w:szCs w:val="21"/>
              </w:rPr>
            </w:pPr>
            <w:r w:rsidRPr="00960A76">
              <w:rPr>
                <w:b/>
                <w:bCs/>
                <w:color w:val="auto"/>
                <w:sz w:val="21"/>
                <w:szCs w:val="21"/>
              </w:rPr>
              <w:t>5:30am – 2:00pm</w:t>
            </w:r>
          </w:p>
          <w:p w14:paraId="73039E34" w14:textId="77777777" w:rsidR="00706B9E" w:rsidRPr="00960A76" w:rsidRDefault="00706B9E" w:rsidP="00706B9E">
            <w:pPr>
              <w:pStyle w:val="Dates"/>
              <w:spacing w:before="0"/>
              <w:jc w:val="center"/>
              <w:rPr>
                <w:b/>
                <w:bCs/>
                <w:color w:val="auto"/>
                <w:sz w:val="2"/>
                <w:szCs w:val="2"/>
              </w:rPr>
            </w:pPr>
            <w:r w:rsidRPr="00960A76">
              <w:rPr>
                <w:b/>
                <w:bCs/>
                <w:color w:val="auto"/>
                <w:sz w:val="21"/>
                <w:szCs w:val="21"/>
              </w:rPr>
              <w:t>7:00pm – 9:30pm</w:t>
            </w:r>
            <w:r>
              <w:rPr>
                <w:b/>
                <w:bCs/>
                <w:color w:val="auto"/>
                <w:sz w:val="22"/>
                <w:szCs w:val="22"/>
              </w:rPr>
              <w:br/>
            </w:r>
          </w:p>
          <w:p w14:paraId="6CD91B10" w14:textId="77777777" w:rsidR="00706B9E" w:rsidRPr="00960A76" w:rsidRDefault="00706B9E" w:rsidP="00706B9E">
            <w:pPr>
              <w:pStyle w:val="Dates"/>
              <w:spacing w:before="0"/>
              <w:jc w:val="center"/>
              <w:rPr>
                <w:b/>
                <w:bCs/>
                <w:color w:val="000000" w:themeColor="text1"/>
                <w:sz w:val="14"/>
                <w:szCs w:val="14"/>
              </w:rPr>
            </w:pPr>
            <w:r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>7</w:t>
            </w:r>
            <w:r w:rsidRPr="00AE3526"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>-</w:t>
            </w:r>
            <w:r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>8</w:t>
            </w:r>
            <w:r w:rsidRPr="00AE3526"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 xml:space="preserve">am: </w:t>
            </w:r>
            <w:r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>6</w:t>
            </w:r>
            <w:r w:rsidRPr="00AE3526"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 xml:space="preserve"> Lanes available</w:t>
            </w:r>
          </w:p>
          <w:p w14:paraId="7516A62B" w14:textId="5FF01D7C" w:rsidR="00706B9E" w:rsidRDefault="00706B9E" w:rsidP="00706B9E">
            <w:pPr>
              <w:pStyle w:val="Dates"/>
            </w:pPr>
            <w:r w:rsidRPr="000E1CED">
              <w:rPr>
                <w:b/>
                <w:bCs/>
                <w:color w:val="0070C0"/>
              </w:rPr>
              <w:t>*</w:t>
            </w:r>
            <w:r>
              <w:rPr>
                <w:b/>
                <w:bCs/>
                <w:color w:val="0070C0"/>
              </w:rPr>
              <w:t>SCY</w:t>
            </w: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0331F37" w14:textId="77777777" w:rsidR="00706B9E" w:rsidRDefault="00706B9E" w:rsidP="00706B9E">
            <w:pPr>
              <w:pStyle w:val="Dates"/>
              <w:spacing w:before="0"/>
              <w:jc w:val="center"/>
              <w:rPr>
                <w:b/>
                <w:bCs/>
                <w:color w:val="00B050"/>
                <w:sz w:val="21"/>
                <w:szCs w:val="21"/>
              </w:rPr>
            </w:pPr>
            <w:r w:rsidRPr="00A662BC">
              <w:rPr>
                <w:b/>
                <w:bCs/>
                <w:color w:val="00B050"/>
                <w:sz w:val="21"/>
                <w:szCs w:val="21"/>
              </w:rPr>
              <w:t>POOL OPEN</w:t>
            </w:r>
          </w:p>
          <w:p w14:paraId="24416EE7" w14:textId="77777777" w:rsidR="00706B9E" w:rsidRPr="004E1049" w:rsidRDefault="00706B9E" w:rsidP="00706B9E">
            <w:pPr>
              <w:pStyle w:val="Dates"/>
              <w:spacing w:before="0"/>
              <w:jc w:val="center"/>
              <w:rPr>
                <w:b/>
                <w:bCs/>
                <w:color w:val="00B050"/>
                <w:sz w:val="2"/>
                <w:szCs w:val="2"/>
              </w:rPr>
            </w:pPr>
          </w:p>
          <w:p w14:paraId="7D48594C" w14:textId="77777777" w:rsidR="00706B9E" w:rsidRPr="00960A76" w:rsidRDefault="00706B9E" w:rsidP="00706B9E">
            <w:pPr>
              <w:pStyle w:val="Dates"/>
              <w:spacing w:before="0"/>
              <w:jc w:val="center"/>
              <w:rPr>
                <w:b/>
                <w:bCs/>
                <w:color w:val="auto"/>
                <w:sz w:val="21"/>
                <w:szCs w:val="21"/>
              </w:rPr>
            </w:pPr>
            <w:r w:rsidRPr="00960A76">
              <w:rPr>
                <w:b/>
                <w:bCs/>
                <w:color w:val="auto"/>
                <w:sz w:val="21"/>
                <w:szCs w:val="21"/>
              </w:rPr>
              <w:t>5:30am – 2:00pm</w:t>
            </w:r>
          </w:p>
          <w:p w14:paraId="5B96C074" w14:textId="77777777" w:rsidR="00706B9E" w:rsidRPr="00960A76" w:rsidRDefault="00706B9E" w:rsidP="00706B9E">
            <w:pPr>
              <w:pStyle w:val="Dates"/>
              <w:spacing w:before="0"/>
              <w:jc w:val="center"/>
              <w:rPr>
                <w:b/>
                <w:bCs/>
                <w:color w:val="auto"/>
                <w:sz w:val="2"/>
                <w:szCs w:val="2"/>
              </w:rPr>
            </w:pPr>
            <w:r w:rsidRPr="00960A76">
              <w:rPr>
                <w:b/>
                <w:bCs/>
                <w:color w:val="auto"/>
                <w:sz w:val="21"/>
                <w:szCs w:val="21"/>
              </w:rPr>
              <w:t>7:00pm – 9:30pm</w:t>
            </w:r>
            <w:r>
              <w:rPr>
                <w:b/>
                <w:bCs/>
                <w:color w:val="auto"/>
                <w:sz w:val="22"/>
                <w:szCs w:val="22"/>
              </w:rPr>
              <w:br/>
            </w:r>
          </w:p>
          <w:p w14:paraId="4162081E" w14:textId="77777777" w:rsidR="00706B9E" w:rsidRPr="00960A76" w:rsidRDefault="00706B9E" w:rsidP="00706B9E">
            <w:pPr>
              <w:pStyle w:val="Dates"/>
              <w:spacing w:before="0"/>
              <w:jc w:val="center"/>
              <w:rPr>
                <w:b/>
                <w:bCs/>
                <w:color w:val="000000" w:themeColor="text1"/>
                <w:sz w:val="14"/>
                <w:szCs w:val="14"/>
              </w:rPr>
            </w:pPr>
            <w:r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>7</w:t>
            </w:r>
            <w:r w:rsidRPr="00AE3526"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>-</w:t>
            </w:r>
            <w:r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>8</w:t>
            </w:r>
            <w:r w:rsidRPr="00AE3526"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 xml:space="preserve">am: </w:t>
            </w:r>
            <w:r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>6</w:t>
            </w:r>
            <w:r w:rsidRPr="00AE3526"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 xml:space="preserve"> Lanes available</w:t>
            </w:r>
          </w:p>
          <w:p w14:paraId="069271EA" w14:textId="68DE48E7" w:rsidR="00706B9E" w:rsidRDefault="00706B9E" w:rsidP="00706B9E">
            <w:pPr>
              <w:pStyle w:val="Dates"/>
            </w:pPr>
            <w:r w:rsidRPr="000E1CED">
              <w:rPr>
                <w:b/>
                <w:bCs/>
                <w:color w:val="0070C0"/>
              </w:rPr>
              <w:t>*</w:t>
            </w:r>
            <w:r>
              <w:rPr>
                <w:b/>
                <w:bCs/>
                <w:color w:val="0070C0"/>
              </w:rPr>
              <w:t>SCY</w:t>
            </w:r>
          </w:p>
        </w:tc>
        <w:tc>
          <w:tcPr>
            <w:tcW w:w="716" w:type="pct"/>
            <w:gridSpan w:val="2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41F005A" w14:textId="77777777" w:rsidR="00706B9E" w:rsidRDefault="00706B9E" w:rsidP="00706B9E">
            <w:pPr>
              <w:pStyle w:val="Dates"/>
              <w:spacing w:before="0"/>
              <w:jc w:val="center"/>
              <w:rPr>
                <w:b/>
                <w:bCs/>
                <w:color w:val="00B050"/>
                <w:sz w:val="21"/>
                <w:szCs w:val="21"/>
              </w:rPr>
            </w:pPr>
            <w:r w:rsidRPr="00A662BC">
              <w:rPr>
                <w:b/>
                <w:bCs/>
                <w:color w:val="00B050"/>
                <w:sz w:val="21"/>
                <w:szCs w:val="21"/>
              </w:rPr>
              <w:t>POOL OPEN</w:t>
            </w:r>
          </w:p>
          <w:p w14:paraId="245D4D65" w14:textId="77777777" w:rsidR="00706B9E" w:rsidRPr="004E1049" w:rsidRDefault="00706B9E" w:rsidP="00706B9E">
            <w:pPr>
              <w:pStyle w:val="Dates"/>
              <w:spacing w:before="0"/>
              <w:jc w:val="center"/>
              <w:rPr>
                <w:b/>
                <w:bCs/>
                <w:color w:val="00B050"/>
                <w:sz w:val="2"/>
                <w:szCs w:val="2"/>
              </w:rPr>
            </w:pPr>
          </w:p>
          <w:p w14:paraId="2A6EE739" w14:textId="77777777" w:rsidR="00706B9E" w:rsidRPr="00960A76" w:rsidRDefault="00706B9E" w:rsidP="00706B9E">
            <w:pPr>
              <w:pStyle w:val="Dates"/>
              <w:spacing w:before="0"/>
              <w:jc w:val="center"/>
              <w:rPr>
                <w:b/>
                <w:bCs/>
                <w:color w:val="auto"/>
                <w:sz w:val="21"/>
                <w:szCs w:val="21"/>
              </w:rPr>
            </w:pPr>
            <w:r w:rsidRPr="00960A76">
              <w:rPr>
                <w:b/>
                <w:bCs/>
                <w:color w:val="auto"/>
                <w:sz w:val="21"/>
                <w:szCs w:val="21"/>
              </w:rPr>
              <w:t>5:30am – 2:00pm</w:t>
            </w:r>
          </w:p>
          <w:p w14:paraId="7BA92CC7" w14:textId="77777777" w:rsidR="00706B9E" w:rsidRPr="00960A76" w:rsidRDefault="00706B9E" w:rsidP="00706B9E">
            <w:pPr>
              <w:pStyle w:val="Dates"/>
              <w:spacing w:before="0"/>
              <w:jc w:val="center"/>
              <w:rPr>
                <w:b/>
                <w:bCs/>
                <w:color w:val="auto"/>
                <w:sz w:val="2"/>
                <w:szCs w:val="2"/>
              </w:rPr>
            </w:pPr>
            <w:r w:rsidRPr="00960A76">
              <w:rPr>
                <w:b/>
                <w:bCs/>
                <w:color w:val="auto"/>
                <w:sz w:val="21"/>
                <w:szCs w:val="21"/>
              </w:rPr>
              <w:t>7:00pm – 9:30pm</w:t>
            </w:r>
            <w:r>
              <w:rPr>
                <w:b/>
                <w:bCs/>
                <w:color w:val="auto"/>
                <w:sz w:val="22"/>
                <w:szCs w:val="22"/>
              </w:rPr>
              <w:br/>
            </w:r>
          </w:p>
          <w:p w14:paraId="2427BB8A" w14:textId="77777777" w:rsidR="00706B9E" w:rsidRPr="00960A76" w:rsidRDefault="00706B9E" w:rsidP="00706B9E">
            <w:pPr>
              <w:pStyle w:val="Dates"/>
              <w:spacing w:before="0"/>
              <w:jc w:val="center"/>
              <w:rPr>
                <w:b/>
                <w:bCs/>
                <w:color w:val="000000" w:themeColor="text1"/>
                <w:sz w:val="14"/>
                <w:szCs w:val="14"/>
              </w:rPr>
            </w:pPr>
            <w:r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>7</w:t>
            </w:r>
            <w:r w:rsidRPr="00AE3526"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>-</w:t>
            </w:r>
            <w:r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>8</w:t>
            </w:r>
            <w:r w:rsidRPr="00AE3526"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 xml:space="preserve">am: </w:t>
            </w:r>
            <w:r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>6</w:t>
            </w:r>
            <w:r w:rsidRPr="00AE3526"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 xml:space="preserve"> Lanes available</w:t>
            </w:r>
          </w:p>
          <w:p w14:paraId="2B3E27B5" w14:textId="23527088" w:rsidR="00706B9E" w:rsidRDefault="00706B9E" w:rsidP="00706B9E">
            <w:pPr>
              <w:pStyle w:val="Dates"/>
            </w:pPr>
            <w:r w:rsidRPr="000E1CED">
              <w:rPr>
                <w:b/>
                <w:bCs/>
                <w:color w:val="0070C0"/>
              </w:rPr>
              <w:t>*</w:t>
            </w:r>
            <w:r>
              <w:rPr>
                <w:b/>
                <w:bCs/>
                <w:color w:val="0070C0"/>
              </w:rPr>
              <w:t>SCY</w:t>
            </w: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82869CE" w14:textId="77777777" w:rsidR="00706B9E" w:rsidRPr="00601ED1" w:rsidRDefault="00706B9E" w:rsidP="00706B9E">
            <w:pPr>
              <w:pStyle w:val="Dates"/>
              <w:spacing w:before="0"/>
              <w:jc w:val="center"/>
              <w:rPr>
                <w:b/>
                <w:bCs/>
                <w:color w:val="00B050"/>
                <w:sz w:val="24"/>
                <w:szCs w:val="24"/>
              </w:rPr>
            </w:pPr>
            <w:r>
              <w:rPr>
                <w:b/>
                <w:bCs/>
                <w:color w:val="00B050"/>
                <w:sz w:val="24"/>
                <w:szCs w:val="24"/>
              </w:rPr>
              <w:t>P</w:t>
            </w:r>
            <w:r w:rsidRPr="00601ED1">
              <w:rPr>
                <w:b/>
                <w:bCs/>
                <w:color w:val="00B050"/>
                <w:sz w:val="24"/>
                <w:szCs w:val="24"/>
              </w:rPr>
              <w:t>OOL OPEN</w:t>
            </w:r>
          </w:p>
          <w:p w14:paraId="116FB059" w14:textId="77777777" w:rsidR="00706B9E" w:rsidRPr="00C56673" w:rsidRDefault="00706B9E" w:rsidP="00706B9E">
            <w:pPr>
              <w:pStyle w:val="Dates"/>
              <w:spacing w:before="0"/>
              <w:jc w:val="left"/>
              <w:rPr>
                <w:b/>
                <w:bCs/>
                <w:color w:val="auto"/>
                <w:sz w:val="8"/>
                <w:szCs w:val="8"/>
              </w:rPr>
            </w:pPr>
          </w:p>
          <w:p w14:paraId="04CCF5C4" w14:textId="77777777" w:rsidR="00706B9E" w:rsidRDefault="00706B9E" w:rsidP="00706B9E">
            <w:pPr>
              <w:pStyle w:val="Dates"/>
              <w:spacing w:before="0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3E7DCA">
              <w:rPr>
                <w:b/>
                <w:bCs/>
                <w:color w:val="auto"/>
                <w:sz w:val="20"/>
                <w:szCs w:val="20"/>
              </w:rPr>
              <w:t>10:00am –</w:t>
            </w:r>
            <w:r>
              <w:rPr>
                <w:b/>
                <w:bCs/>
                <w:color w:val="auto"/>
                <w:sz w:val="20"/>
                <w:szCs w:val="20"/>
              </w:rPr>
              <w:t xml:space="preserve"> 7:30pm</w:t>
            </w:r>
          </w:p>
          <w:p w14:paraId="45FD12DB" w14:textId="77777777" w:rsidR="00706B9E" w:rsidRPr="00C56673" w:rsidRDefault="00706B9E" w:rsidP="00706B9E">
            <w:pPr>
              <w:pStyle w:val="Dates"/>
              <w:spacing w:before="0"/>
              <w:jc w:val="center"/>
              <w:rPr>
                <w:b/>
                <w:bCs/>
                <w:color w:val="auto"/>
                <w:sz w:val="8"/>
                <w:szCs w:val="8"/>
              </w:rPr>
            </w:pPr>
          </w:p>
          <w:p w14:paraId="18C92D4F" w14:textId="77777777" w:rsidR="00706B9E" w:rsidRDefault="00706B9E" w:rsidP="00706B9E">
            <w:pPr>
              <w:pStyle w:val="Dates"/>
              <w:spacing w:before="0"/>
              <w:jc w:val="center"/>
              <w:rPr>
                <w:b/>
                <w:bCs/>
                <w:color w:val="000000" w:themeColor="text1"/>
                <w:sz w:val="14"/>
                <w:szCs w:val="14"/>
              </w:rPr>
            </w:pPr>
          </w:p>
          <w:p w14:paraId="78DBE9B1" w14:textId="77777777" w:rsidR="00706B9E" w:rsidRPr="006E2D73" w:rsidRDefault="00706B9E" w:rsidP="00706B9E">
            <w:pPr>
              <w:pStyle w:val="Dates"/>
              <w:spacing w:before="0"/>
              <w:jc w:val="center"/>
              <w:rPr>
                <w:b/>
                <w:bCs/>
                <w:color w:val="auto"/>
                <w:sz w:val="10"/>
                <w:szCs w:val="10"/>
              </w:rPr>
            </w:pPr>
            <w:r w:rsidRPr="003E7DCA"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</w:p>
          <w:p w14:paraId="27A11BC5" w14:textId="77777777" w:rsidR="00706B9E" w:rsidRDefault="00706B9E" w:rsidP="00706B9E">
            <w:pPr>
              <w:jc w:val="right"/>
              <w:rPr>
                <w:b/>
                <w:bCs/>
                <w:color w:val="EE0000"/>
                <w:sz w:val="22"/>
                <w:szCs w:val="22"/>
              </w:rPr>
            </w:pPr>
            <w:r w:rsidRPr="000E1CED">
              <w:rPr>
                <w:b/>
                <w:bCs/>
                <w:color w:val="0070C0"/>
              </w:rPr>
              <w:t>*</w:t>
            </w:r>
            <w:r>
              <w:rPr>
                <w:b/>
                <w:bCs/>
                <w:color w:val="0070C0"/>
              </w:rPr>
              <w:t>SCY</w:t>
            </w:r>
          </w:p>
          <w:p w14:paraId="4F2D86BC" w14:textId="6606273F" w:rsidR="00706B9E" w:rsidRPr="00823D4E" w:rsidRDefault="00706B9E" w:rsidP="00706B9E">
            <w:pPr>
              <w:jc w:val="right"/>
            </w:pPr>
          </w:p>
        </w:tc>
      </w:tr>
      <w:tr w:rsidR="00706B9E" w14:paraId="2FFC5C11" w14:textId="77777777" w:rsidTr="000E1CED"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055B6B7" w14:textId="6E56DC56" w:rsidR="00706B9E" w:rsidRPr="003E7A82" w:rsidRDefault="00427ACD" w:rsidP="00706B9E">
            <w:pPr>
              <w:pStyle w:val="Dates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11</w:t>
            </w:r>
          </w:p>
        </w:tc>
        <w:tc>
          <w:tcPr>
            <w:tcW w:w="713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34F6154" w14:textId="58D8DB65" w:rsidR="00706B9E" w:rsidRPr="003E7A82" w:rsidRDefault="00427ACD" w:rsidP="00706B9E">
            <w:pPr>
              <w:pStyle w:val="Dates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12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75574A3" w14:textId="0742BA6C" w:rsidR="00706B9E" w:rsidRPr="003E7A82" w:rsidRDefault="00427ACD" w:rsidP="00706B9E">
            <w:pPr>
              <w:pStyle w:val="Dates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13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4684FA2" w14:textId="69462F7B" w:rsidR="00706B9E" w:rsidRPr="003E7A82" w:rsidRDefault="00427ACD" w:rsidP="00706B9E">
            <w:pPr>
              <w:pStyle w:val="Dates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14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0C3D017" w14:textId="0A016E57" w:rsidR="00706B9E" w:rsidRPr="003E7A82" w:rsidRDefault="00427ACD" w:rsidP="00706B9E">
            <w:pPr>
              <w:pStyle w:val="Dates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15</w:t>
            </w:r>
          </w:p>
        </w:tc>
        <w:tc>
          <w:tcPr>
            <w:tcW w:w="716" w:type="pct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313052F" w14:textId="1CA800A7" w:rsidR="00706B9E" w:rsidRPr="003E7A82" w:rsidRDefault="00427ACD" w:rsidP="00706B9E">
            <w:pPr>
              <w:pStyle w:val="Dates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16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BBA953F" w14:textId="4AFF83CD" w:rsidR="00706B9E" w:rsidRPr="003E7A82" w:rsidRDefault="00427ACD" w:rsidP="00706B9E">
            <w:pPr>
              <w:pStyle w:val="Dates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17</w:t>
            </w:r>
          </w:p>
        </w:tc>
      </w:tr>
      <w:tr w:rsidR="006E23CD" w14:paraId="46E236E9" w14:textId="77777777" w:rsidTr="000E1CED">
        <w:trPr>
          <w:trHeight w:hRule="exact" w:val="1476"/>
        </w:trPr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D964AEE" w14:textId="77777777" w:rsidR="006E23CD" w:rsidRPr="00601ED1" w:rsidRDefault="006E23CD" w:rsidP="006E23CD">
            <w:pPr>
              <w:pStyle w:val="Dates"/>
              <w:spacing w:before="0"/>
              <w:jc w:val="center"/>
              <w:rPr>
                <w:b/>
                <w:bCs/>
                <w:color w:val="00B050"/>
                <w:sz w:val="24"/>
                <w:szCs w:val="24"/>
              </w:rPr>
            </w:pPr>
            <w:r>
              <w:rPr>
                <w:b/>
                <w:bCs/>
                <w:color w:val="00B050"/>
                <w:sz w:val="24"/>
                <w:szCs w:val="24"/>
              </w:rPr>
              <w:t>P</w:t>
            </w:r>
            <w:r w:rsidRPr="00601ED1">
              <w:rPr>
                <w:b/>
                <w:bCs/>
                <w:color w:val="00B050"/>
                <w:sz w:val="24"/>
                <w:szCs w:val="24"/>
              </w:rPr>
              <w:t>OOL OPEN</w:t>
            </w:r>
          </w:p>
          <w:p w14:paraId="09C577C3" w14:textId="77777777" w:rsidR="006E23CD" w:rsidRPr="00C56673" w:rsidRDefault="006E23CD" w:rsidP="006E23CD">
            <w:pPr>
              <w:pStyle w:val="Dates"/>
              <w:spacing w:before="0"/>
              <w:jc w:val="left"/>
              <w:rPr>
                <w:b/>
                <w:bCs/>
                <w:color w:val="auto"/>
                <w:sz w:val="8"/>
                <w:szCs w:val="8"/>
              </w:rPr>
            </w:pPr>
          </w:p>
          <w:p w14:paraId="77902B82" w14:textId="77777777" w:rsidR="006E23CD" w:rsidRDefault="006E23CD" w:rsidP="006E23CD">
            <w:pPr>
              <w:pStyle w:val="Dates"/>
              <w:spacing w:before="0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3E7DCA">
              <w:rPr>
                <w:b/>
                <w:bCs/>
                <w:color w:val="auto"/>
                <w:sz w:val="20"/>
                <w:szCs w:val="20"/>
              </w:rPr>
              <w:t>10:00am –</w:t>
            </w:r>
            <w:r>
              <w:rPr>
                <w:b/>
                <w:bCs/>
                <w:color w:val="auto"/>
                <w:sz w:val="20"/>
                <w:szCs w:val="20"/>
              </w:rPr>
              <w:t xml:space="preserve"> 7:30pm</w:t>
            </w:r>
          </w:p>
          <w:p w14:paraId="70E218DA" w14:textId="77777777" w:rsidR="006E23CD" w:rsidRPr="00C56673" w:rsidRDefault="006E23CD" w:rsidP="006E23CD">
            <w:pPr>
              <w:pStyle w:val="Dates"/>
              <w:spacing w:before="0"/>
              <w:jc w:val="center"/>
              <w:rPr>
                <w:b/>
                <w:bCs/>
                <w:color w:val="auto"/>
                <w:sz w:val="8"/>
                <w:szCs w:val="8"/>
              </w:rPr>
            </w:pPr>
          </w:p>
          <w:p w14:paraId="2CE0625A" w14:textId="77777777" w:rsidR="006E23CD" w:rsidRPr="006E2D73" w:rsidRDefault="006E23CD" w:rsidP="006E23CD">
            <w:pPr>
              <w:pStyle w:val="Dates"/>
              <w:spacing w:before="0"/>
              <w:jc w:val="center"/>
              <w:rPr>
                <w:b/>
                <w:bCs/>
                <w:color w:val="000000" w:themeColor="text1"/>
                <w:sz w:val="10"/>
                <w:szCs w:val="10"/>
              </w:rPr>
            </w:pPr>
          </w:p>
          <w:p w14:paraId="3729D39D" w14:textId="77777777" w:rsidR="006E23CD" w:rsidRPr="00AE3526" w:rsidRDefault="006E23CD" w:rsidP="006E23CD">
            <w:pPr>
              <w:pStyle w:val="Dates"/>
              <w:spacing w:before="0"/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003E7DCA"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</w:p>
          <w:p w14:paraId="5AA7FB5C" w14:textId="77777777" w:rsidR="006E23CD" w:rsidRDefault="006E23CD" w:rsidP="006E23CD">
            <w:pPr>
              <w:jc w:val="right"/>
              <w:rPr>
                <w:b/>
                <w:bCs/>
                <w:color w:val="EE0000"/>
                <w:sz w:val="22"/>
                <w:szCs w:val="22"/>
              </w:rPr>
            </w:pPr>
            <w:r w:rsidRPr="000E1CED">
              <w:rPr>
                <w:b/>
                <w:bCs/>
                <w:color w:val="0070C0"/>
              </w:rPr>
              <w:t>*</w:t>
            </w:r>
            <w:r>
              <w:rPr>
                <w:b/>
                <w:bCs/>
                <w:color w:val="0070C0"/>
              </w:rPr>
              <w:t>SCY</w:t>
            </w:r>
          </w:p>
          <w:p w14:paraId="37B0436E" w14:textId="4D6BE602" w:rsidR="006E23CD" w:rsidRDefault="006E23CD" w:rsidP="006E23CD">
            <w:pPr>
              <w:pStyle w:val="Dates"/>
            </w:pPr>
          </w:p>
        </w:tc>
        <w:tc>
          <w:tcPr>
            <w:tcW w:w="713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115C3CF" w14:textId="77777777" w:rsidR="006E23CD" w:rsidRDefault="006E23CD" w:rsidP="006E23CD">
            <w:pPr>
              <w:pStyle w:val="Dates"/>
              <w:spacing w:before="0"/>
              <w:jc w:val="center"/>
              <w:rPr>
                <w:b/>
                <w:bCs/>
                <w:color w:val="00B050"/>
                <w:sz w:val="21"/>
                <w:szCs w:val="21"/>
              </w:rPr>
            </w:pPr>
            <w:r w:rsidRPr="00A662BC">
              <w:rPr>
                <w:b/>
                <w:bCs/>
                <w:color w:val="00B050"/>
                <w:sz w:val="21"/>
                <w:szCs w:val="21"/>
              </w:rPr>
              <w:t>POOL OPEN</w:t>
            </w:r>
          </w:p>
          <w:p w14:paraId="4B05AB06" w14:textId="77777777" w:rsidR="006E23CD" w:rsidRPr="004E1049" w:rsidRDefault="006E23CD" w:rsidP="006E23CD">
            <w:pPr>
              <w:pStyle w:val="Dates"/>
              <w:spacing w:before="0"/>
              <w:jc w:val="center"/>
              <w:rPr>
                <w:b/>
                <w:bCs/>
                <w:color w:val="00B050"/>
                <w:sz w:val="2"/>
                <w:szCs w:val="2"/>
              </w:rPr>
            </w:pPr>
          </w:p>
          <w:p w14:paraId="337EE251" w14:textId="77777777" w:rsidR="006E23CD" w:rsidRPr="00960A76" w:rsidRDefault="006E23CD" w:rsidP="006E23CD">
            <w:pPr>
              <w:pStyle w:val="Dates"/>
              <w:spacing w:before="0"/>
              <w:jc w:val="center"/>
              <w:rPr>
                <w:b/>
                <w:bCs/>
                <w:color w:val="auto"/>
                <w:sz w:val="21"/>
                <w:szCs w:val="21"/>
              </w:rPr>
            </w:pPr>
            <w:r w:rsidRPr="00960A76">
              <w:rPr>
                <w:b/>
                <w:bCs/>
                <w:color w:val="auto"/>
                <w:sz w:val="21"/>
                <w:szCs w:val="21"/>
              </w:rPr>
              <w:t>5:30am – 2:00pm</w:t>
            </w:r>
          </w:p>
          <w:p w14:paraId="25BD0ECD" w14:textId="77777777" w:rsidR="006E23CD" w:rsidRPr="00960A76" w:rsidRDefault="006E23CD" w:rsidP="006E23CD">
            <w:pPr>
              <w:pStyle w:val="Dates"/>
              <w:spacing w:before="0"/>
              <w:jc w:val="center"/>
              <w:rPr>
                <w:b/>
                <w:bCs/>
                <w:color w:val="auto"/>
                <w:sz w:val="2"/>
                <w:szCs w:val="2"/>
              </w:rPr>
            </w:pPr>
            <w:r w:rsidRPr="00960A76">
              <w:rPr>
                <w:b/>
                <w:bCs/>
                <w:color w:val="auto"/>
                <w:sz w:val="21"/>
                <w:szCs w:val="21"/>
              </w:rPr>
              <w:t>7:00pm – 9:30pm</w:t>
            </w:r>
            <w:r>
              <w:rPr>
                <w:b/>
                <w:bCs/>
                <w:color w:val="auto"/>
                <w:sz w:val="22"/>
                <w:szCs w:val="22"/>
              </w:rPr>
              <w:br/>
            </w:r>
          </w:p>
          <w:p w14:paraId="60ED8BFD" w14:textId="77777777" w:rsidR="006E23CD" w:rsidRPr="00960A76" w:rsidRDefault="006E23CD" w:rsidP="006E23CD">
            <w:pPr>
              <w:pStyle w:val="Dates"/>
              <w:spacing w:before="0"/>
              <w:jc w:val="center"/>
              <w:rPr>
                <w:b/>
                <w:bCs/>
                <w:color w:val="000000" w:themeColor="text1"/>
                <w:sz w:val="14"/>
                <w:szCs w:val="14"/>
              </w:rPr>
            </w:pPr>
            <w:r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>7</w:t>
            </w:r>
            <w:r w:rsidRPr="00AE3526"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>-</w:t>
            </w:r>
            <w:r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>8</w:t>
            </w:r>
            <w:r w:rsidRPr="00AE3526"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 xml:space="preserve">am: </w:t>
            </w:r>
            <w:r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>6</w:t>
            </w:r>
            <w:r w:rsidRPr="00AE3526"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 xml:space="preserve"> Lanes available</w:t>
            </w:r>
          </w:p>
          <w:p w14:paraId="7700A5F1" w14:textId="1420479F" w:rsidR="006E23CD" w:rsidRDefault="006E23CD" w:rsidP="006E23CD">
            <w:pPr>
              <w:pStyle w:val="Dates"/>
            </w:pPr>
            <w:r w:rsidRPr="000E1CED">
              <w:rPr>
                <w:b/>
                <w:bCs/>
                <w:color w:val="0070C0"/>
              </w:rPr>
              <w:t>*</w:t>
            </w:r>
            <w:r>
              <w:rPr>
                <w:b/>
                <w:bCs/>
                <w:color w:val="0070C0"/>
              </w:rPr>
              <w:t>SCY</w:t>
            </w: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1919885" w14:textId="77777777" w:rsidR="006E23CD" w:rsidRDefault="006E23CD" w:rsidP="006E23CD">
            <w:pPr>
              <w:pStyle w:val="Dates"/>
              <w:spacing w:before="0"/>
              <w:jc w:val="center"/>
              <w:rPr>
                <w:b/>
                <w:bCs/>
                <w:color w:val="00B050"/>
                <w:sz w:val="21"/>
                <w:szCs w:val="21"/>
              </w:rPr>
            </w:pPr>
            <w:r w:rsidRPr="00A662BC">
              <w:rPr>
                <w:b/>
                <w:bCs/>
                <w:color w:val="00B050"/>
                <w:sz w:val="21"/>
                <w:szCs w:val="21"/>
              </w:rPr>
              <w:t>POOL OPEN</w:t>
            </w:r>
          </w:p>
          <w:p w14:paraId="4994E688" w14:textId="77777777" w:rsidR="006E23CD" w:rsidRPr="004E1049" w:rsidRDefault="006E23CD" w:rsidP="006E23CD">
            <w:pPr>
              <w:pStyle w:val="Dates"/>
              <w:spacing w:before="0"/>
              <w:jc w:val="center"/>
              <w:rPr>
                <w:b/>
                <w:bCs/>
                <w:color w:val="00B050"/>
                <w:sz w:val="2"/>
                <w:szCs w:val="2"/>
              </w:rPr>
            </w:pPr>
          </w:p>
          <w:p w14:paraId="705CBC6E" w14:textId="77777777" w:rsidR="006E23CD" w:rsidRPr="00960A76" w:rsidRDefault="006E23CD" w:rsidP="006E23CD">
            <w:pPr>
              <w:pStyle w:val="Dates"/>
              <w:spacing w:before="0"/>
              <w:jc w:val="center"/>
              <w:rPr>
                <w:b/>
                <w:bCs/>
                <w:color w:val="auto"/>
                <w:sz w:val="21"/>
                <w:szCs w:val="21"/>
              </w:rPr>
            </w:pPr>
            <w:r w:rsidRPr="00960A76">
              <w:rPr>
                <w:b/>
                <w:bCs/>
                <w:color w:val="auto"/>
                <w:sz w:val="21"/>
                <w:szCs w:val="21"/>
              </w:rPr>
              <w:t>5:30am – 2:00pm</w:t>
            </w:r>
          </w:p>
          <w:p w14:paraId="30B5C923" w14:textId="77777777" w:rsidR="006E23CD" w:rsidRPr="00960A76" w:rsidRDefault="006E23CD" w:rsidP="006E23CD">
            <w:pPr>
              <w:pStyle w:val="Dates"/>
              <w:spacing w:before="0"/>
              <w:jc w:val="center"/>
              <w:rPr>
                <w:b/>
                <w:bCs/>
                <w:color w:val="auto"/>
                <w:sz w:val="2"/>
                <w:szCs w:val="2"/>
              </w:rPr>
            </w:pPr>
            <w:r w:rsidRPr="00960A76">
              <w:rPr>
                <w:b/>
                <w:bCs/>
                <w:color w:val="auto"/>
                <w:sz w:val="21"/>
                <w:szCs w:val="21"/>
              </w:rPr>
              <w:t>7:00pm – 9:30pm</w:t>
            </w:r>
            <w:r>
              <w:rPr>
                <w:b/>
                <w:bCs/>
                <w:color w:val="auto"/>
                <w:sz w:val="22"/>
                <w:szCs w:val="22"/>
              </w:rPr>
              <w:br/>
            </w:r>
          </w:p>
          <w:p w14:paraId="48F22340" w14:textId="77777777" w:rsidR="006E23CD" w:rsidRPr="00960A76" w:rsidRDefault="006E23CD" w:rsidP="006E23CD">
            <w:pPr>
              <w:pStyle w:val="Dates"/>
              <w:spacing w:before="0"/>
              <w:jc w:val="center"/>
              <w:rPr>
                <w:b/>
                <w:bCs/>
                <w:color w:val="000000" w:themeColor="text1"/>
                <w:sz w:val="14"/>
                <w:szCs w:val="14"/>
              </w:rPr>
            </w:pPr>
            <w:r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>7</w:t>
            </w:r>
            <w:r w:rsidRPr="00AE3526"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>-</w:t>
            </w:r>
            <w:r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>8</w:t>
            </w:r>
            <w:r w:rsidRPr="00AE3526"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 xml:space="preserve">am: </w:t>
            </w:r>
            <w:r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>6</w:t>
            </w:r>
            <w:r w:rsidRPr="00AE3526"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 xml:space="preserve"> Lanes available</w:t>
            </w:r>
          </w:p>
          <w:p w14:paraId="0DFAA5B0" w14:textId="0C3F186F" w:rsidR="006E23CD" w:rsidRDefault="006E23CD" w:rsidP="006E23CD">
            <w:pPr>
              <w:pStyle w:val="Dates"/>
            </w:pPr>
            <w:r w:rsidRPr="000E1CED">
              <w:rPr>
                <w:b/>
                <w:bCs/>
                <w:color w:val="0070C0"/>
              </w:rPr>
              <w:t>*</w:t>
            </w:r>
            <w:r>
              <w:rPr>
                <w:b/>
                <w:bCs/>
                <w:color w:val="0070C0"/>
              </w:rPr>
              <w:t>SCY</w:t>
            </w: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8B08EC8" w14:textId="77777777" w:rsidR="006E23CD" w:rsidRDefault="006E23CD" w:rsidP="006E23CD">
            <w:pPr>
              <w:pStyle w:val="Dates"/>
              <w:spacing w:before="0"/>
              <w:jc w:val="center"/>
              <w:rPr>
                <w:b/>
                <w:bCs/>
                <w:color w:val="00B050"/>
                <w:sz w:val="21"/>
                <w:szCs w:val="21"/>
              </w:rPr>
            </w:pPr>
            <w:r w:rsidRPr="00A662BC">
              <w:rPr>
                <w:b/>
                <w:bCs/>
                <w:color w:val="00B050"/>
                <w:sz w:val="21"/>
                <w:szCs w:val="21"/>
              </w:rPr>
              <w:t>POOL OPEN</w:t>
            </w:r>
          </w:p>
          <w:p w14:paraId="586281AC" w14:textId="77777777" w:rsidR="006E23CD" w:rsidRPr="004E1049" w:rsidRDefault="006E23CD" w:rsidP="006E23CD">
            <w:pPr>
              <w:pStyle w:val="Dates"/>
              <w:spacing w:before="0"/>
              <w:jc w:val="center"/>
              <w:rPr>
                <w:b/>
                <w:bCs/>
                <w:color w:val="00B050"/>
                <w:sz w:val="2"/>
                <w:szCs w:val="2"/>
              </w:rPr>
            </w:pPr>
          </w:p>
          <w:p w14:paraId="5615765B" w14:textId="77777777" w:rsidR="006E23CD" w:rsidRPr="00960A76" w:rsidRDefault="006E23CD" w:rsidP="006E23CD">
            <w:pPr>
              <w:pStyle w:val="Dates"/>
              <w:spacing w:before="0"/>
              <w:jc w:val="center"/>
              <w:rPr>
                <w:b/>
                <w:bCs/>
                <w:color w:val="auto"/>
                <w:sz w:val="21"/>
                <w:szCs w:val="21"/>
              </w:rPr>
            </w:pPr>
            <w:r w:rsidRPr="00960A76">
              <w:rPr>
                <w:b/>
                <w:bCs/>
                <w:color w:val="auto"/>
                <w:sz w:val="21"/>
                <w:szCs w:val="21"/>
              </w:rPr>
              <w:t>5:30am – 2:00pm</w:t>
            </w:r>
          </w:p>
          <w:p w14:paraId="106A56DB" w14:textId="77777777" w:rsidR="006E23CD" w:rsidRPr="00960A76" w:rsidRDefault="006E23CD" w:rsidP="006E23CD">
            <w:pPr>
              <w:pStyle w:val="Dates"/>
              <w:spacing w:before="0"/>
              <w:jc w:val="center"/>
              <w:rPr>
                <w:b/>
                <w:bCs/>
                <w:color w:val="auto"/>
                <w:sz w:val="2"/>
                <w:szCs w:val="2"/>
              </w:rPr>
            </w:pPr>
            <w:r w:rsidRPr="00960A76">
              <w:rPr>
                <w:b/>
                <w:bCs/>
                <w:color w:val="auto"/>
                <w:sz w:val="21"/>
                <w:szCs w:val="21"/>
              </w:rPr>
              <w:t>7:00pm – 9:30pm</w:t>
            </w:r>
            <w:r>
              <w:rPr>
                <w:b/>
                <w:bCs/>
                <w:color w:val="auto"/>
                <w:sz w:val="22"/>
                <w:szCs w:val="22"/>
              </w:rPr>
              <w:br/>
            </w:r>
          </w:p>
          <w:p w14:paraId="5A92C235" w14:textId="77777777" w:rsidR="006E23CD" w:rsidRPr="00960A76" w:rsidRDefault="006E23CD" w:rsidP="006E23CD">
            <w:pPr>
              <w:pStyle w:val="Dates"/>
              <w:spacing w:before="0"/>
              <w:jc w:val="center"/>
              <w:rPr>
                <w:b/>
                <w:bCs/>
                <w:color w:val="000000" w:themeColor="text1"/>
                <w:sz w:val="14"/>
                <w:szCs w:val="14"/>
              </w:rPr>
            </w:pPr>
            <w:r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>7</w:t>
            </w:r>
            <w:r w:rsidRPr="00AE3526"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>-</w:t>
            </w:r>
            <w:r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>8</w:t>
            </w:r>
            <w:r w:rsidRPr="00AE3526"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 xml:space="preserve">am: </w:t>
            </w:r>
            <w:r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>6</w:t>
            </w:r>
            <w:r w:rsidRPr="00AE3526"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 xml:space="preserve"> Lanes available</w:t>
            </w:r>
          </w:p>
          <w:p w14:paraId="000C5726" w14:textId="4B31635D" w:rsidR="006E23CD" w:rsidRDefault="006E23CD" w:rsidP="006E23CD">
            <w:pPr>
              <w:pStyle w:val="Dates"/>
            </w:pPr>
            <w:r w:rsidRPr="000E1CED">
              <w:rPr>
                <w:b/>
                <w:bCs/>
                <w:color w:val="0070C0"/>
              </w:rPr>
              <w:t>*</w:t>
            </w:r>
            <w:r>
              <w:rPr>
                <w:b/>
                <w:bCs/>
                <w:color w:val="0070C0"/>
              </w:rPr>
              <w:t>SCY</w:t>
            </w: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B8DA08C" w14:textId="77777777" w:rsidR="006E23CD" w:rsidRDefault="006E23CD" w:rsidP="006E23CD">
            <w:pPr>
              <w:pStyle w:val="Dates"/>
              <w:spacing w:before="0"/>
              <w:jc w:val="center"/>
              <w:rPr>
                <w:b/>
                <w:bCs/>
                <w:color w:val="00B050"/>
                <w:sz w:val="21"/>
                <w:szCs w:val="21"/>
              </w:rPr>
            </w:pPr>
            <w:r w:rsidRPr="00A662BC">
              <w:rPr>
                <w:b/>
                <w:bCs/>
                <w:color w:val="00B050"/>
                <w:sz w:val="21"/>
                <w:szCs w:val="21"/>
              </w:rPr>
              <w:t>POOL OPEN</w:t>
            </w:r>
          </w:p>
          <w:p w14:paraId="1354E6FD" w14:textId="77777777" w:rsidR="006E23CD" w:rsidRPr="004E1049" w:rsidRDefault="006E23CD" w:rsidP="006E23CD">
            <w:pPr>
              <w:pStyle w:val="Dates"/>
              <w:spacing w:before="0"/>
              <w:jc w:val="center"/>
              <w:rPr>
                <w:b/>
                <w:bCs/>
                <w:color w:val="00B050"/>
                <w:sz w:val="2"/>
                <w:szCs w:val="2"/>
              </w:rPr>
            </w:pPr>
          </w:p>
          <w:p w14:paraId="3B2E405E" w14:textId="77777777" w:rsidR="006E23CD" w:rsidRPr="00960A76" w:rsidRDefault="006E23CD" w:rsidP="006E23CD">
            <w:pPr>
              <w:pStyle w:val="Dates"/>
              <w:spacing w:before="0"/>
              <w:jc w:val="center"/>
              <w:rPr>
                <w:b/>
                <w:bCs/>
                <w:color w:val="auto"/>
                <w:sz w:val="21"/>
                <w:szCs w:val="21"/>
              </w:rPr>
            </w:pPr>
            <w:r w:rsidRPr="00960A76">
              <w:rPr>
                <w:b/>
                <w:bCs/>
                <w:color w:val="auto"/>
                <w:sz w:val="21"/>
                <w:szCs w:val="21"/>
              </w:rPr>
              <w:t>5:30am – 2:00pm</w:t>
            </w:r>
          </w:p>
          <w:p w14:paraId="7868226C" w14:textId="77777777" w:rsidR="006E23CD" w:rsidRPr="00960A76" w:rsidRDefault="006E23CD" w:rsidP="006E23CD">
            <w:pPr>
              <w:pStyle w:val="Dates"/>
              <w:spacing w:before="0"/>
              <w:jc w:val="center"/>
              <w:rPr>
                <w:b/>
                <w:bCs/>
                <w:color w:val="auto"/>
                <w:sz w:val="2"/>
                <w:szCs w:val="2"/>
              </w:rPr>
            </w:pPr>
            <w:r w:rsidRPr="00960A76">
              <w:rPr>
                <w:b/>
                <w:bCs/>
                <w:color w:val="auto"/>
                <w:sz w:val="21"/>
                <w:szCs w:val="21"/>
              </w:rPr>
              <w:t>7:00pm – 9:30pm</w:t>
            </w:r>
            <w:r>
              <w:rPr>
                <w:b/>
                <w:bCs/>
                <w:color w:val="auto"/>
                <w:sz w:val="22"/>
                <w:szCs w:val="22"/>
              </w:rPr>
              <w:br/>
            </w:r>
          </w:p>
          <w:p w14:paraId="4DFD85FD" w14:textId="77777777" w:rsidR="006E23CD" w:rsidRPr="00960A76" w:rsidRDefault="006E23CD" w:rsidP="006E23CD">
            <w:pPr>
              <w:pStyle w:val="Dates"/>
              <w:spacing w:before="0"/>
              <w:jc w:val="center"/>
              <w:rPr>
                <w:b/>
                <w:bCs/>
                <w:color w:val="000000" w:themeColor="text1"/>
                <w:sz w:val="14"/>
                <w:szCs w:val="14"/>
              </w:rPr>
            </w:pPr>
            <w:r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>7</w:t>
            </w:r>
            <w:r w:rsidRPr="00AE3526"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>-</w:t>
            </w:r>
            <w:r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>8</w:t>
            </w:r>
            <w:r w:rsidRPr="00AE3526"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 xml:space="preserve">am: </w:t>
            </w:r>
            <w:r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>6</w:t>
            </w:r>
            <w:r w:rsidRPr="00AE3526"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 xml:space="preserve"> Lanes available</w:t>
            </w:r>
          </w:p>
          <w:p w14:paraId="731BACF9" w14:textId="120A2563" w:rsidR="006E23CD" w:rsidRDefault="006E23CD" w:rsidP="006E23CD">
            <w:pPr>
              <w:pStyle w:val="Dates"/>
            </w:pPr>
            <w:r w:rsidRPr="000E1CED">
              <w:rPr>
                <w:b/>
                <w:bCs/>
                <w:color w:val="0070C0"/>
              </w:rPr>
              <w:t>*</w:t>
            </w:r>
            <w:r>
              <w:rPr>
                <w:b/>
                <w:bCs/>
                <w:color w:val="0070C0"/>
              </w:rPr>
              <w:t>SCY</w:t>
            </w:r>
          </w:p>
        </w:tc>
        <w:tc>
          <w:tcPr>
            <w:tcW w:w="716" w:type="pct"/>
            <w:gridSpan w:val="2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D606B5A" w14:textId="77777777" w:rsidR="006E23CD" w:rsidRDefault="006E23CD" w:rsidP="006E23CD">
            <w:pPr>
              <w:pStyle w:val="Dates"/>
              <w:spacing w:before="0"/>
              <w:jc w:val="center"/>
              <w:rPr>
                <w:b/>
                <w:bCs/>
                <w:color w:val="00B050"/>
                <w:sz w:val="21"/>
                <w:szCs w:val="21"/>
              </w:rPr>
            </w:pPr>
            <w:r w:rsidRPr="00A662BC">
              <w:rPr>
                <w:b/>
                <w:bCs/>
                <w:color w:val="00B050"/>
                <w:sz w:val="21"/>
                <w:szCs w:val="21"/>
              </w:rPr>
              <w:t>POOL OPEN</w:t>
            </w:r>
          </w:p>
          <w:p w14:paraId="0703305E" w14:textId="77777777" w:rsidR="006E23CD" w:rsidRPr="004E1049" w:rsidRDefault="006E23CD" w:rsidP="006E23CD">
            <w:pPr>
              <w:pStyle w:val="Dates"/>
              <w:spacing w:before="0"/>
              <w:jc w:val="center"/>
              <w:rPr>
                <w:b/>
                <w:bCs/>
                <w:color w:val="00B050"/>
                <w:sz w:val="2"/>
                <w:szCs w:val="2"/>
              </w:rPr>
            </w:pPr>
          </w:p>
          <w:p w14:paraId="2063435E" w14:textId="77777777" w:rsidR="006E23CD" w:rsidRPr="00960A76" w:rsidRDefault="006E23CD" w:rsidP="006E23CD">
            <w:pPr>
              <w:pStyle w:val="Dates"/>
              <w:spacing w:before="0"/>
              <w:jc w:val="center"/>
              <w:rPr>
                <w:b/>
                <w:bCs/>
                <w:color w:val="auto"/>
                <w:sz w:val="21"/>
                <w:szCs w:val="21"/>
              </w:rPr>
            </w:pPr>
            <w:r w:rsidRPr="00960A76">
              <w:rPr>
                <w:b/>
                <w:bCs/>
                <w:color w:val="auto"/>
                <w:sz w:val="21"/>
                <w:szCs w:val="21"/>
              </w:rPr>
              <w:t>5:30am – 2:00pm</w:t>
            </w:r>
          </w:p>
          <w:p w14:paraId="1B1C2FFD" w14:textId="77777777" w:rsidR="006E23CD" w:rsidRPr="00960A76" w:rsidRDefault="006E23CD" w:rsidP="006E23CD">
            <w:pPr>
              <w:pStyle w:val="Dates"/>
              <w:spacing w:before="0"/>
              <w:jc w:val="center"/>
              <w:rPr>
                <w:b/>
                <w:bCs/>
                <w:color w:val="auto"/>
                <w:sz w:val="2"/>
                <w:szCs w:val="2"/>
              </w:rPr>
            </w:pPr>
            <w:r w:rsidRPr="00960A76">
              <w:rPr>
                <w:b/>
                <w:bCs/>
                <w:color w:val="auto"/>
                <w:sz w:val="21"/>
                <w:szCs w:val="21"/>
              </w:rPr>
              <w:t>7:00pm – 9:30pm</w:t>
            </w:r>
            <w:r>
              <w:rPr>
                <w:b/>
                <w:bCs/>
                <w:color w:val="auto"/>
                <w:sz w:val="22"/>
                <w:szCs w:val="22"/>
              </w:rPr>
              <w:br/>
            </w:r>
          </w:p>
          <w:p w14:paraId="2369B149" w14:textId="77777777" w:rsidR="006E23CD" w:rsidRPr="00960A76" w:rsidRDefault="006E23CD" w:rsidP="006E23CD">
            <w:pPr>
              <w:pStyle w:val="Dates"/>
              <w:spacing w:before="0"/>
              <w:jc w:val="center"/>
              <w:rPr>
                <w:b/>
                <w:bCs/>
                <w:color w:val="000000" w:themeColor="text1"/>
                <w:sz w:val="14"/>
                <w:szCs w:val="14"/>
              </w:rPr>
            </w:pPr>
            <w:r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>7</w:t>
            </w:r>
            <w:r w:rsidRPr="00AE3526"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>-</w:t>
            </w:r>
            <w:r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>8</w:t>
            </w:r>
            <w:r w:rsidRPr="00AE3526"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 xml:space="preserve">am: </w:t>
            </w:r>
            <w:r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>6</w:t>
            </w:r>
            <w:r w:rsidRPr="00AE3526"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 xml:space="preserve"> Lanes available</w:t>
            </w:r>
          </w:p>
          <w:p w14:paraId="6632FD7B" w14:textId="28C31616" w:rsidR="006E23CD" w:rsidRPr="00C75079" w:rsidRDefault="006E23CD" w:rsidP="006E23CD">
            <w:pPr>
              <w:pStyle w:val="Dates"/>
              <w:rPr>
                <w:sz w:val="22"/>
                <w:szCs w:val="22"/>
              </w:rPr>
            </w:pPr>
            <w:r w:rsidRPr="000E1CED">
              <w:rPr>
                <w:b/>
                <w:bCs/>
                <w:color w:val="0070C0"/>
              </w:rPr>
              <w:t>*</w:t>
            </w:r>
            <w:r>
              <w:rPr>
                <w:b/>
                <w:bCs/>
                <w:color w:val="0070C0"/>
              </w:rPr>
              <w:t>SCY</w:t>
            </w: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394D33F" w14:textId="77777777" w:rsidR="006E23CD" w:rsidRPr="00601ED1" w:rsidRDefault="006E23CD" w:rsidP="006E23CD">
            <w:pPr>
              <w:pStyle w:val="Dates"/>
              <w:spacing w:before="0"/>
              <w:jc w:val="center"/>
              <w:rPr>
                <w:b/>
                <w:bCs/>
                <w:color w:val="00B050"/>
                <w:sz w:val="24"/>
                <w:szCs w:val="24"/>
              </w:rPr>
            </w:pPr>
            <w:r>
              <w:rPr>
                <w:b/>
                <w:bCs/>
                <w:color w:val="00B050"/>
                <w:sz w:val="24"/>
                <w:szCs w:val="24"/>
              </w:rPr>
              <w:t>P</w:t>
            </w:r>
            <w:r w:rsidRPr="00601ED1">
              <w:rPr>
                <w:b/>
                <w:bCs/>
                <w:color w:val="00B050"/>
                <w:sz w:val="24"/>
                <w:szCs w:val="24"/>
              </w:rPr>
              <w:t>OOL OPEN</w:t>
            </w:r>
          </w:p>
          <w:p w14:paraId="2F78FC5F" w14:textId="77777777" w:rsidR="006E23CD" w:rsidRPr="00C56673" w:rsidRDefault="006E23CD" w:rsidP="006E23CD">
            <w:pPr>
              <w:pStyle w:val="Dates"/>
              <w:spacing w:before="0"/>
              <w:jc w:val="left"/>
              <w:rPr>
                <w:b/>
                <w:bCs/>
                <w:color w:val="auto"/>
                <w:sz w:val="8"/>
                <w:szCs w:val="8"/>
              </w:rPr>
            </w:pPr>
          </w:p>
          <w:p w14:paraId="4F7682E1" w14:textId="77777777" w:rsidR="006E23CD" w:rsidRDefault="006E23CD" w:rsidP="006E23CD">
            <w:pPr>
              <w:pStyle w:val="Dates"/>
              <w:spacing w:before="0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3E7DCA">
              <w:rPr>
                <w:b/>
                <w:bCs/>
                <w:color w:val="auto"/>
                <w:sz w:val="20"/>
                <w:szCs w:val="20"/>
              </w:rPr>
              <w:t>10:00am –</w:t>
            </w:r>
            <w:r>
              <w:rPr>
                <w:b/>
                <w:bCs/>
                <w:color w:val="auto"/>
                <w:sz w:val="20"/>
                <w:szCs w:val="20"/>
              </w:rPr>
              <w:t xml:space="preserve"> 7:30pm</w:t>
            </w:r>
          </w:p>
          <w:p w14:paraId="1087DEB0" w14:textId="77777777" w:rsidR="006E23CD" w:rsidRPr="00C56673" w:rsidRDefault="006E23CD" w:rsidP="006E23CD">
            <w:pPr>
              <w:pStyle w:val="Dates"/>
              <w:spacing w:before="0"/>
              <w:jc w:val="center"/>
              <w:rPr>
                <w:b/>
                <w:bCs/>
                <w:color w:val="auto"/>
                <w:sz w:val="8"/>
                <w:szCs w:val="8"/>
              </w:rPr>
            </w:pPr>
          </w:p>
          <w:p w14:paraId="4776BD76" w14:textId="77777777" w:rsidR="006E23CD" w:rsidRDefault="006E23CD" w:rsidP="006E23CD">
            <w:pPr>
              <w:pStyle w:val="Dates"/>
              <w:spacing w:before="0"/>
              <w:jc w:val="center"/>
              <w:rPr>
                <w:b/>
                <w:bCs/>
                <w:color w:val="000000" w:themeColor="text1"/>
                <w:sz w:val="14"/>
                <w:szCs w:val="14"/>
              </w:rPr>
            </w:pPr>
          </w:p>
          <w:p w14:paraId="314F2233" w14:textId="77777777" w:rsidR="006E23CD" w:rsidRPr="006E2D73" w:rsidRDefault="006E23CD" w:rsidP="006E23CD">
            <w:pPr>
              <w:pStyle w:val="Dates"/>
              <w:spacing w:before="0"/>
              <w:jc w:val="center"/>
              <w:rPr>
                <w:b/>
                <w:bCs/>
                <w:color w:val="auto"/>
                <w:sz w:val="10"/>
                <w:szCs w:val="10"/>
              </w:rPr>
            </w:pPr>
            <w:r w:rsidRPr="003E7DCA"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</w:p>
          <w:p w14:paraId="43DFB932" w14:textId="77777777" w:rsidR="006E23CD" w:rsidRDefault="006E23CD" w:rsidP="006E23CD">
            <w:pPr>
              <w:jc w:val="right"/>
              <w:rPr>
                <w:b/>
                <w:bCs/>
                <w:color w:val="EE0000"/>
                <w:sz w:val="22"/>
                <w:szCs w:val="22"/>
              </w:rPr>
            </w:pPr>
            <w:r w:rsidRPr="000E1CED">
              <w:rPr>
                <w:b/>
                <w:bCs/>
                <w:color w:val="0070C0"/>
              </w:rPr>
              <w:t>*</w:t>
            </w:r>
            <w:r>
              <w:rPr>
                <w:b/>
                <w:bCs/>
                <w:color w:val="0070C0"/>
              </w:rPr>
              <w:t>SCY</w:t>
            </w:r>
          </w:p>
          <w:p w14:paraId="2B57158B" w14:textId="7827EC50" w:rsidR="006E23CD" w:rsidRDefault="006E23CD" w:rsidP="006E23CD">
            <w:pPr>
              <w:pStyle w:val="Dates"/>
            </w:pPr>
          </w:p>
        </w:tc>
      </w:tr>
      <w:tr w:rsidR="006E23CD" w14:paraId="364EDA66" w14:textId="77777777" w:rsidTr="000E1CED"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F615212" w14:textId="3D5D1975" w:rsidR="006E23CD" w:rsidRPr="003E7A82" w:rsidRDefault="006E23CD" w:rsidP="006E23CD">
            <w:pPr>
              <w:pStyle w:val="Dates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18</w:t>
            </w:r>
          </w:p>
        </w:tc>
        <w:tc>
          <w:tcPr>
            <w:tcW w:w="713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3967D0C" w14:textId="7B3E93BE" w:rsidR="006E23CD" w:rsidRPr="003E7A82" w:rsidRDefault="006E23CD" w:rsidP="006E23CD">
            <w:pPr>
              <w:pStyle w:val="Dates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19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F47D641" w14:textId="0F2E9D05" w:rsidR="006E23CD" w:rsidRPr="003E7A82" w:rsidRDefault="006E23CD" w:rsidP="006E23CD">
            <w:pPr>
              <w:pStyle w:val="Dates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20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1F34B7D" w14:textId="2EC81A0B" w:rsidR="006E23CD" w:rsidRPr="003E7A82" w:rsidRDefault="006E23CD" w:rsidP="006E23CD">
            <w:pPr>
              <w:pStyle w:val="Dates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21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DA3C604" w14:textId="2196433F" w:rsidR="006E23CD" w:rsidRPr="003E7A82" w:rsidRDefault="006E23CD" w:rsidP="006E23CD">
            <w:pPr>
              <w:pStyle w:val="Dates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22</w:t>
            </w:r>
          </w:p>
        </w:tc>
        <w:tc>
          <w:tcPr>
            <w:tcW w:w="716" w:type="pct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EF0457E" w14:textId="2FF249A9" w:rsidR="006E23CD" w:rsidRPr="003E7A82" w:rsidRDefault="006E23CD" w:rsidP="006E23CD">
            <w:pPr>
              <w:pStyle w:val="Dates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23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2A6DBE5" w14:textId="47E2A3BF" w:rsidR="006E23CD" w:rsidRPr="003E7A82" w:rsidRDefault="006E23CD" w:rsidP="006E23CD">
            <w:pPr>
              <w:pStyle w:val="Dates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24</w:t>
            </w:r>
          </w:p>
        </w:tc>
      </w:tr>
      <w:tr w:rsidR="006E23CD" w14:paraId="55D99453" w14:textId="77777777" w:rsidTr="000E1CED">
        <w:trPr>
          <w:trHeight w:hRule="exact" w:val="1494"/>
        </w:trPr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DCEA4B8" w14:textId="77777777" w:rsidR="006E23CD" w:rsidRPr="00601ED1" w:rsidRDefault="006E23CD" w:rsidP="006E23CD">
            <w:pPr>
              <w:pStyle w:val="Dates"/>
              <w:spacing w:before="0"/>
              <w:jc w:val="center"/>
              <w:rPr>
                <w:b/>
                <w:bCs/>
                <w:color w:val="00B050"/>
                <w:sz w:val="24"/>
                <w:szCs w:val="24"/>
              </w:rPr>
            </w:pPr>
            <w:r>
              <w:rPr>
                <w:b/>
                <w:bCs/>
                <w:color w:val="00B050"/>
                <w:sz w:val="24"/>
                <w:szCs w:val="24"/>
              </w:rPr>
              <w:t>P</w:t>
            </w:r>
            <w:r w:rsidRPr="00601ED1">
              <w:rPr>
                <w:b/>
                <w:bCs/>
                <w:color w:val="00B050"/>
                <w:sz w:val="24"/>
                <w:szCs w:val="24"/>
              </w:rPr>
              <w:t>OOL OPEN</w:t>
            </w:r>
          </w:p>
          <w:p w14:paraId="0B921524" w14:textId="77777777" w:rsidR="006E23CD" w:rsidRPr="00C56673" w:rsidRDefault="006E23CD" w:rsidP="006E23CD">
            <w:pPr>
              <w:pStyle w:val="Dates"/>
              <w:spacing w:before="0"/>
              <w:jc w:val="left"/>
              <w:rPr>
                <w:b/>
                <w:bCs/>
                <w:color w:val="auto"/>
                <w:sz w:val="8"/>
                <w:szCs w:val="8"/>
              </w:rPr>
            </w:pPr>
          </w:p>
          <w:p w14:paraId="7E41C7F0" w14:textId="77777777" w:rsidR="006E23CD" w:rsidRDefault="006E23CD" w:rsidP="006E23CD">
            <w:pPr>
              <w:pStyle w:val="Dates"/>
              <w:spacing w:before="0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3E7DCA">
              <w:rPr>
                <w:b/>
                <w:bCs/>
                <w:color w:val="auto"/>
                <w:sz w:val="20"/>
                <w:szCs w:val="20"/>
              </w:rPr>
              <w:t>10:00am –</w:t>
            </w:r>
            <w:r>
              <w:rPr>
                <w:b/>
                <w:bCs/>
                <w:color w:val="auto"/>
                <w:sz w:val="20"/>
                <w:szCs w:val="20"/>
              </w:rPr>
              <w:t xml:space="preserve"> 7:30pm</w:t>
            </w:r>
          </w:p>
          <w:p w14:paraId="3CA0356E" w14:textId="77777777" w:rsidR="006E23CD" w:rsidRPr="00C56673" w:rsidRDefault="006E23CD" w:rsidP="006E23CD">
            <w:pPr>
              <w:pStyle w:val="Dates"/>
              <w:spacing w:before="0"/>
              <w:jc w:val="center"/>
              <w:rPr>
                <w:b/>
                <w:bCs/>
                <w:color w:val="auto"/>
                <w:sz w:val="8"/>
                <w:szCs w:val="8"/>
              </w:rPr>
            </w:pPr>
          </w:p>
          <w:p w14:paraId="692E7E85" w14:textId="77777777" w:rsidR="006E23CD" w:rsidRDefault="006E23CD" w:rsidP="006E23CD">
            <w:pPr>
              <w:pStyle w:val="Dates"/>
              <w:spacing w:before="0"/>
              <w:jc w:val="center"/>
              <w:rPr>
                <w:b/>
                <w:bCs/>
                <w:color w:val="000000" w:themeColor="text1"/>
                <w:sz w:val="14"/>
                <w:szCs w:val="14"/>
              </w:rPr>
            </w:pPr>
          </w:p>
          <w:p w14:paraId="37B8B20C" w14:textId="77777777" w:rsidR="006E23CD" w:rsidRPr="006E2D73" w:rsidRDefault="006E23CD" w:rsidP="006E23CD">
            <w:pPr>
              <w:pStyle w:val="Dates"/>
              <w:spacing w:before="0"/>
              <w:jc w:val="center"/>
              <w:rPr>
                <w:b/>
                <w:bCs/>
                <w:color w:val="auto"/>
                <w:sz w:val="10"/>
                <w:szCs w:val="10"/>
              </w:rPr>
            </w:pPr>
            <w:r w:rsidRPr="003E7DCA"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</w:p>
          <w:p w14:paraId="43934842" w14:textId="77777777" w:rsidR="006E23CD" w:rsidRDefault="006E23CD" w:rsidP="006E23CD">
            <w:pPr>
              <w:jc w:val="right"/>
              <w:rPr>
                <w:b/>
                <w:bCs/>
                <w:color w:val="EE0000"/>
                <w:sz w:val="22"/>
                <w:szCs w:val="22"/>
              </w:rPr>
            </w:pPr>
            <w:r w:rsidRPr="000E1CED">
              <w:rPr>
                <w:b/>
                <w:bCs/>
                <w:color w:val="0070C0"/>
              </w:rPr>
              <w:t>*</w:t>
            </w:r>
            <w:r>
              <w:rPr>
                <w:b/>
                <w:bCs/>
                <w:color w:val="0070C0"/>
              </w:rPr>
              <w:t>SCY</w:t>
            </w:r>
          </w:p>
          <w:p w14:paraId="57DED6A2" w14:textId="48FCC382" w:rsidR="006E23CD" w:rsidRDefault="006E23CD" w:rsidP="006E23CD">
            <w:pPr>
              <w:pStyle w:val="Dates"/>
            </w:pPr>
          </w:p>
        </w:tc>
        <w:tc>
          <w:tcPr>
            <w:tcW w:w="713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CE1201D" w14:textId="77777777" w:rsidR="006E23CD" w:rsidRDefault="006E23CD" w:rsidP="006E23CD">
            <w:pPr>
              <w:pStyle w:val="Dates"/>
              <w:spacing w:before="0"/>
              <w:jc w:val="center"/>
              <w:rPr>
                <w:b/>
                <w:bCs/>
                <w:color w:val="00B050"/>
                <w:sz w:val="21"/>
                <w:szCs w:val="21"/>
              </w:rPr>
            </w:pPr>
            <w:r w:rsidRPr="00A662BC">
              <w:rPr>
                <w:b/>
                <w:bCs/>
                <w:color w:val="00B050"/>
                <w:sz w:val="21"/>
                <w:szCs w:val="21"/>
              </w:rPr>
              <w:t>POOL OPEN</w:t>
            </w:r>
          </w:p>
          <w:p w14:paraId="2399CC3B" w14:textId="77777777" w:rsidR="006E23CD" w:rsidRPr="004E1049" w:rsidRDefault="006E23CD" w:rsidP="006E23CD">
            <w:pPr>
              <w:pStyle w:val="Dates"/>
              <w:spacing w:before="0"/>
              <w:jc w:val="center"/>
              <w:rPr>
                <w:b/>
                <w:bCs/>
                <w:color w:val="00B050"/>
                <w:sz w:val="2"/>
                <w:szCs w:val="2"/>
              </w:rPr>
            </w:pPr>
          </w:p>
          <w:p w14:paraId="5E3CC926" w14:textId="77777777" w:rsidR="006E23CD" w:rsidRPr="00960A76" w:rsidRDefault="006E23CD" w:rsidP="006E23CD">
            <w:pPr>
              <w:pStyle w:val="Dates"/>
              <w:spacing w:before="0"/>
              <w:jc w:val="center"/>
              <w:rPr>
                <w:b/>
                <w:bCs/>
                <w:color w:val="auto"/>
                <w:sz w:val="21"/>
                <w:szCs w:val="21"/>
              </w:rPr>
            </w:pPr>
            <w:r w:rsidRPr="00960A76">
              <w:rPr>
                <w:b/>
                <w:bCs/>
                <w:color w:val="auto"/>
                <w:sz w:val="21"/>
                <w:szCs w:val="21"/>
              </w:rPr>
              <w:t>5:30am – 2:00pm</w:t>
            </w:r>
          </w:p>
          <w:p w14:paraId="5CFDAF37" w14:textId="77777777" w:rsidR="006E23CD" w:rsidRPr="00960A76" w:rsidRDefault="006E23CD" w:rsidP="006E23CD">
            <w:pPr>
              <w:pStyle w:val="Dates"/>
              <w:spacing w:before="0"/>
              <w:jc w:val="center"/>
              <w:rPr>
                <w:b/>
                <w:bCs/>
                <w:color w:val="auto"/>
                <w:sz w:val="2"/>
                <w:szCs w:val="2"/>
              </w:rPr>
            </w:pPr>
            <w:r w:rsidRPr="00960A76">
              <w:rPr>
                <w:b/>
                <w:bCs/>
                <w:color w:val="auto"/>
                <w:sz w:val="21"/>
                <w:szCs w:val="21"/>
              </w:rPr>
              <w:t>7:00pm – 9:30pm</w:t>
            </w:r>
            <w:r>
              <w:rPr>
                <w:b/>
                <w:bCs/>
                <w:color w:val="auto"/>
                <w:sz w:val="22"/>
                <w:szCs w:val="22"/>
              </w:rPr>
              <w:br/>
            </w:r>
          </w:p>
          <w:p w14:paraId="0B37A6DA" w14:textId="77777777" w:rsidR="006E23CD" w:rsidRPr="00960A76" w:rsidRDefault="006E23CD" w:rsidP="006E23CD">
            <w:pPr>
              <w:pStyle w:val="Dates"/>
              <w:spacing w:before="0"/>
              <w:jc w:val="center"/>
              <w:rPr>
                <w:b/>
                <w:bCs/>
                <w:color w:val="000000" w:themeColor="text1"/>
                <w:sz w:val="14"/>
                <w:szCs w:val="14"/>
              </w:rPr>
            </w:pPr>
            <w:r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>7</w:t>
            </w:r>
            <w:r w:rsidRPr="00AE3526"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>-</w:t>
            </w:r>
            <w:r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>8</w:t>
            </w:r>
            <w:r w:rsidRPr="00AE3526"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 xml:space="preserve">am: </w:t>
            </w:r>
            <w:r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>6</w:t>
            </w:r>
            <w:r w:rsidRPr="00AE3526"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 xml:space="preserve"> Lanes available</w:t>
            </w:r>
          </w:p>
          <w:p w14:paraId="44104C1E" w14:textId="7108B2D0" w:rsidR="006E23CD" w:rsidRDefault="006E23CD" w:rsidP="006E23CD">
            <w:pPr>
              <w:pStyle w:val="Dates"/>
            </w:pPr>
            <w:r w:rsidRPr="000E1CED">
              <w:rPr>
                <w:b/>
                <w:bCs/>
                <w:color w:val="0070C0"/>
              </w:rPr>
              <w:t>*</w:t>
            </w:r>
            <w:r>
              <w:rPr>
                <w:b/>
                <w:bCs/>
                <w:color w:val="0070C0"/>
              </w:rPr>
              <w:t>SCY</w:t>
            </w: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00106F6" w14:textId="77777777" w:rsidR="006E23CD" w:rsidRDefault="006E23CD" w:rsidP="006E23CD">
            <w:pPr>
              <w:pStyle w:val="Dates"/>
              <w:spacing w:before="0"/>
              <w:jc w:val="center"/>
              <w:rPr>
                <w:b/>
                <w:bCs/>
                <w:color w:val="00B050"/>
                <w:sz w:val="21"/>
                <w:szCs w:val="21"/>
              </w:rPr>
            </w:pPr>
            <w:r w:rsidRPr="00A662BC">
              <w:rPr>
                <w:b/>
                <w:bCs/>
                <w:color w:val="00B050"/>
                <w:sz w:val="21"/>
                <w:szCs w:val="21"/>
              </w:rPr>
              <w:t>POOL OPEN</w:t>
            </w:r>
          </w:p>
          <w:p w14:paraId="4274ABA9" w14:textId="77777777" w:rsidR="006E23CD" w:rsidRPr="004E1049" w:rsidRDefault="006E23CD" w:rsidP="006E23CD">
            <w:pPr>
              <w:pStyle w:val="Dates"/>
              <w:spacing w:before="0"/>
              <w:jc w:val="center"/>
              <w:rPr>
                <w:b/>
                <w:bCs/>
                <w:color w:val="00B050"/>
                <w:sz w:val="2"/>
                <w:szCs w:val="2"/>
              </w:rPr>
            </w:pPr>
          </w:p>
          <w:p w14:paraId="10EA5741" w14:textId="77777777" w:rsidR="006E23CD" w:rsidRPr="00960A76" w:rsidRDefault="006E23CD" w:rsidP="006E23CD">
            <w:pPr>
              <w:pStyle w:val="Dates"/>
              <w:spacing w:before="0"/>
              <w:jc w:val="center"/>
              <w:rPr>
                <w:b/>
                <w:bCs/>
                <w:color w:val="auto"/>
                <w:sz w:val="21"/>
                <w:szCs w:val="21"/>
              </w:rPr>
            </w:pPr>
            <w:r w:rsidRPr="00960A76">
              <w:rPr>
                <w:b/>
                <w:bCs/>
                <w:color w:val="auto"/>
                <w:sz w:val="21"/>
                <w:szCs w:val="21"/>
              </w:rPr>
              <w:t>5:30am – 2:00pm</w:t>
            </w:r>
          </w:p>
          <w:p w14:paraId="09220653" w14:textId="77777777" w:rsidR="006E23CD" w:rsidRPr="00960A76" w:rsidRDefault="006E23CD" w:rsidP="006E23CD">
            <w:pPr>
              <w:pStyle w:val="Dates"/>
              <w:spacing w:before="0"/>
              <w:jc w:val="center"/>
              <w:rPr>
                <w:b/>
                <w:bCs/>
                <w:color w:val="auto"/>
                <w:sz w:val="2"/>
                <w:szCs w:val="2"/>
              </w:rPr>
            </w:pPr>
            <w:r w:rsidRPr="00960A76">
              <w:rPr>
                <w:b/>
                <w:bCs/>
                <w:color w:val="auto"/>
                <w:sz w:val="21"/>
                <w:szCs w:val="21"/>
              </w:rPr>
              <w:t>7:00pm – 9:30pm</w:t>
            </w:r>
            <w:r>
              <w:rPr>
                <w:b/>
                <w:bCs/>
                <w:color w:val="auto"/>
                <w:sz w:val="22"/>
                <w:szCs w:val="22"/>
              </w:rPr>
              <w:br/>
            </w:r>
          </w:p>
          <w:p w14:paraId="795949FB" w14:textId="77777777" w:rsidR="006E23CD" w:rsidRPr="00960A76" w:rsidRDefault="006E23CD" w:rsidP="006E23CD">
            <w:pPr>
              <w:pStyle w:val="Dates"/>
              <w:spacing w:before="0"/>
              <w:jc w:val="center"/>
              <w:rPr>
                <w:b/>
                <w:bCs/>
                <w:color w:val="000000" w:themeColor="text1"/>
                <w:sz w:val="14"/>
                <w:szCs w:val="14"/>
              </w:rPr>
            </w:pPr>
            <w:r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>7</w:t>
            </w:r>
            <w:r w:rsidRPr="00AE3526"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>-</w:t>
            </w:r>
            <w:r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>8</w:t>
            </w:r>
            <w:r w:rsidRPr="00AE3526"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 xml:space="preserve">am: </w:t>
            </w:r>
            <w:r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>6</w:t>
            </w:r>
            <w:r w:rsidRPr="00AE3526"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 xml:space="preserve"> Lanes available</w:t>
            </w:r>
          </w:p>
          <w:p w14:paraId="18522403" w14:textId="71782C59" w:rsidR="006E23CD" w:rsidRDefault="006E23CD" w:rsidP="006E23CD">
            <w:pPr>
              <w:pStyle w:val="Dates"/>
            </w:pPr>
            <w:r w:rsidRPr="000E1CED">
              <w:rPr>
                <w:b/>
                <w:bCs/>
                <w:color w:val="0070C0"/>
              </w:rPr>
              <w:t>*</w:t>
            </w:r>
            <w:r>
              <w:rPr>
                <w:b/>
                <w:bCs/>
                <w:color w:val="0070C0"/>
              </w:rPr>
              <w:t>SCY</w:t>
            </w: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FFCA722" w14:textId="77777777" w:rsidR="006E23CD" w:rsidRDefault="006E23CD" w:rsidP="006E23CD">
            <w:pPr>
              <w:pStyle w:val="Dates"/>
              <w:spacing w:before="0"/>
              <w:jc w:val="center"/>
              <w:rPr>
                <w:b/>
                <w:bCs/>
                <w:color w:val="00B050"/>
                <w:sz w:val="21"/>
                <w:szCs w:val="21"/>
              </w:rPr>
            </w:pPr>
            <w:r w:rsidRPr="00A662BC">
              <w:rPr>
                <w:b/>
                <w:bCs/>
                <w:color w:val="00B050"/>
                <w:sz w:val="21"/>
                <w:szCs w:val="21"/>
              </w:rPr>
              <w:t>POOL OPEN</w:t>
            </w:r>
          </w:p>
          <w:p w14:paraId="1AA4CA60" w14:textId="77777777" w:rsidR="006E23CD" w:rsidRPr="004E1049" w:rsidRDefault="006E23CD" w:rsidP="006E23CD">
            <w:pPr>
              <w:pStyle w:val="Dates"/>
              <w:spacing w:before="0"/>
              <w:jc w:val="center"/>
              <w:rPr>
                <w:b/>
                <w:bCs/>
                <w:color w:val="00B050"/>
                <w:sz w:val="2"/>
                <w:szCs w:val="2"/>
              </w:rPr>
            </w:pPr>
          </w:p>
          <w:p w14:paraId="3EF4847D" w14:textId="77777777" w:rsidR="006E23CD" w:rsidRPr="00960A76" w:rsidRDefault="006E23CD" w:rsidP="006E23CD">
            <w:pPr>
              <w:pStyle w:val="Dates"/>
              <w:spacing w:before="0"/>
              <w:jc w:val="center"/>
              <w:rPr>
                <w:b/>
                <w:bCs/>
                <w:color w:val="auto"/>
                <w:sz w:val="21"/>
                <w:szCs w:val="21"/>
              </w:rPr>
            </w:pPr>
            <w:r w:rsidRPr="00960A76">
              <w:rPr>
                <w:b/>
                <w:bCs/>
                <w:color w:val="auto"/>
                <w:sz w:val="21"/>
                <w:szCs w:val="21"/>
              </w:rPr>
              <w:t>5:30am – 2:00pm</w:t>
            </w:r>
          </w:p>
          <w:p w14:paraId="458B916B" w14:textId="77777777" w:rsidR="006E23CD" w:rsidRPr="00960A76" w:rsidRDefault="006E23CD" w:rsidP="006E23CD">
            <w:pPr>
              <w:pStyle w:val="Dates"/>
              <w:spacing w:before="0"/>
              <w:jc w:val="center"/>
              <w:rPr>
                <w:b/>
                <w:bCs/>
                <w:color w:val="auto"/>
                <w:sz w:val="2"/>
                <w:szCs w:val="2"/>
              </w:rPr>
            </w:pPr>
            <w:r w:rsidRPr="00960A76">
              <w:rPr>
                <w:b/>
                <w:bCs/>
                <w:color w:val="auto"/>
                <w:sz w:val="21"/>
                <w:szCs w:val="21"/>
              </w:rPr>
              <w:t>7:00pm – 9:30pm</w:t>
            </w:r>
            <w:r>
              <w:rPr>
                <w:b/>
                <w:bCs/>
                <w:color w:val="auto"/>
                <w:sz w:val="22"/>
                <w:szCs w:val="22"/>
              </w:rPr>
              <w:br/>
            </w:r>
          </w:p>
          <w:p w14:paraId="16567FD4" w14:textId="77777777" w:rsidR="006E23CD" w:rsidRPr="00960A76" w:rsidRDefault="006E23CD" w:rsidP="006E23CD">
            <w:pPr>
              <w:pStyle w:val="Dates"/>
              <w:spacing w:before="0"/>
              <w:jc w:val="center"/>
              <w:rPr>
                <w:b/>
                <w:bCs/>
                <w:color w:val="000000" w:themeColor="text1"/>
                <w:sz w:val="14"/>
                <w:szCs w:val="14"/>
              </w:rPr>
            </w:pPr>
            <w:r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>7</w:t>
            </w:r>
            <w:r w:rsidRPr="00AE3526"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>-</w:t>
            </w:r>
            <w:r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>8</w:t>
            </w:r>
            <w:r w:rsidRPr="00AE3526"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 xml:space="preserve">am: </w:t>
            </w:r>
            <w:r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>6</w:t>
            </w:r>
            <w:r w:rsidRPr="00AE3526"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 xml:space="preserve"> Lanes available</w:t>
            </w:r>
          </w:p>
          <w:p w14:paraId="26409F9B" w14:textId="0F72A636" w:rsidR="006E23CD" w:rsidRDefault="006E23CD" w:rsidP="006E23CD">
            <w:pPr>
              <w:pStyle w:val="Dates"/>
            </w:pPr>
            <w:r w:rsidRPr="000E1CED">
              <w:rPr>
                <w:b/>
                <w:bCs/>
                <w:color w:val="0070C0"/>
              </w:rPr>
              <w:t>*</w:t>
            </w:r>
            <w:r>
              <w:rPr>
                <w:b/>
                <w:bCs/>
                <w:color w:val="0070C0"/>
              </w:rPr>
              <w:t>SCY</w:t>
            </w: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5F3CF2C" w14:textId="77777777" w:rsidR="006E23CD" w:rsidRDefault="006E23CD" w:rsidP="006E23CD">
            <w:pPr>
              <w:pStyle w:val="Dates"/>
              <w:spacing w:before="0"/>
              <w:jc w:val="center"/>
              <w:rPr>
                <w:b/>
                <w:bCs/>
                <w:color w:val="00B050"/>
                <w:sz w:val="21"/>
                <w:szCs w:val="21"/>
              </w:rPr>
            </w:pPr>
            <w:r w:rsidRPr="00A662BC">
              <w:rPr>
                <w:b/>
                <w:bCs/>
                <w:color w:val="00B050"/>
                <w:sz w:val="21"/>
                <w:szCs w:val="21"/>
              </w:rPr>
              <w:t>POOL OPEN</w:t>
            </w:r>
          </w:p>
          <w:p w14:paraId="155F820F" w14:textId="77777777" w:rsidR="006E23CD" w:rsidRPr="004E1049" w:rsidRDefault="006E23CD" w:rsidP="006E23CD">
            <w:pPr>
              <w:pStyle w:val="Dates"/>
              <w:spacing w:before="0"/>
              <w:jc w:val="center"/>
              <w:rPr>
                <w:b/>
                <w:bCs/>
                <w:color w:val="00B050"/>
                <w:sz w:val="2"/>
                <w:szCs w:val="2"/>
              </w:rPr>
            </w:pPr>
          </w:p>
          <w:p w14:paraId="0C0D4056" w14:textId="77777777" w:rsidR="006E23CD" w:rsidRPr="00960A76" w:rsidRDefault="006E23CD" w:rsidP="006E23CD">
            <w:pPr>
              <w:pStyle w:val="Dates"/>
              <w:spacing w:before="0"/>
              <w:jc w:val="center"/>
              <w:rPr>
                <w:b/>
                <w:bCs/>
                <w:color w:val="auto"/>
                <w:sz w:val="21"/>
                <w:szCs w:val="21"/>
              </w:rPr>
            </w:pPr>
            <w:r w:rsidRPr="00960A76">
              <w:rPr>
                <w:b/>
                <w:bCs/>
                <w:color w:val="auto"/>
                <w:sz w:val="21"/>
                <w:szCs w:val="21"/>
              </w:rPr>
              <w:t>5:30am – 2:00pm</w:t>
            </w:r>
          </w:p>
          <w:p w14:paraId="7369D045" w14:textId="77777777" w:rsidR="006E23CD" w:rsidRPr="00960A76" w:rsidRDefault="006E23CD" w:rsidP="006E23CD">
            <w:pPr>
              <w:pStyle w:val="Dates"/>
              <w:spacing w:before="0"/>
              <w:jc w:val="center"/>
              <w:rPr>
                <w:b/>
                <w:bCs/>
                <w:color w:val="auto"/>
                <w:sz w:val="2"/>
                <w:szCs w:val="2"/>
              </w:rPr>
            </w:pPr>
            <w:r w:rsidRPr="00960A76">
              <w:rPr>
                <w:b/>
                <w:bCs/>
                <w:color w:val="auto"/>
                <w:sz w:val="21"/>
                <w:szCs w:val="21"/>
              </w:rPr>
              <w:t>7:00pm – 9:30pm</w:t>
            </w:r>
            <w:r>
              <w:rPr>
                <w:b/>
                <w:bCs/>
                <w:color w:val="auto"/>
                <w:sz w:val="22"/>
                <w:szCs w:val="22"/>
              </w:rPr>
              <w:br/>
            </w:r>
          </w:p>
          <w:p w14:paraId="3D67EDA3" w14:textId="77777777" w:rsidR="006E23CD" w:rsidRPr="00960A76" w:rsidRDefault="006E23CD" w:rsidP="006E23CD">
            <w:pPr>
              <w:pStyle w:val="Dates"/>
              <w:spacing w:before="0"/>
              <w:jc w:val="center"/>
              <w:rPr>
                <w:b/>
                <w:bCs/>
                <w:color w:val="000000" w:themeColor="text1"/>
                <w:sz w:val="14"/>
                <w:szCs w:val="14"/>
              </w:rPr>
            </w:pPr>
            <w:r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>7</w:t>
            </w:r>
            <w:r w:rsidRPr="00AE3526"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>-</w:t>
            </w:r>
            <w:r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>8</w:t>
            </w:r>
            <w:r w:rsidRPr="00AE3526"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 xml:space="preserve">am: </w:t>
            </w:r>
            <w:r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>6</w:t>
            </w:r>
            <w:r w:rsidRPr="00AE3526"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 xml:space="preserve"> Lanes available</w:t>
            </w:r>
          </w:p>
          <w:p w14:paraId="2AF1D250" w14:textId="571468BF" w:rsidR="006E23CD" w:rsidRPr="0060650A" w:rsidRDefault="006E23CD" w:rsidP="006E23CD">
            <w:pPr>
              <w:spacing w:before="120"/>
              <w:jc w:val="right"/>
              <w:rPr>
                <w:rFonts w:ascii="Century Gothic" w:eastAsia="MS Gothic" w:hAnsi="Century Gothic" w:cs="Times New Roman"/>
                <w:b/>
                <w:bCs/>
                <w:color w:val="FF0000"/>
                <w:sz w:val="24"/>
                <w:szCs w:val="24"/>
              </w:rPr>
            </w:pPr>
            <w:r w:rsidRPr="000E1CED">
              <w:rPr>
                <w:b/>
                <w:bCs/>
                <w:color w:val="0070C0"/>
              </w:rPr>
              <w:t>*</w:t>
            </w:r>
            <w:r>
              <w:rPr>
                <w:b/>
                <w:bCs/>
                <w:color w:val="0070C0"/>
              </w:rPr>
              <w:t>SCY</w:t>
            </w:r>
          </w:p>
        </w:tc>
        <w:tc>
          <w:tcPr>
            <w:tcW w:w="716" w:type="pct"/>
            <w:gridSpan w:val="2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818492F" w14:textId="77777777" w:rsidR="006E23CD" w:rsidRDefault="006E23CD" w:rsidP="006E23CD">
            <w:pPr>
              <w:pStyle w:val="Dates"/>
              <w:spacing w:before="0"/>
              <w:jc w:val="center"/>
              <w:rPr>
                <w:b/>
                <w:bCs/>
                <w:color w:val="00B050"/>
                <w:sz w:val="21"/>
                <w:szCs w:val="21"/>
              </w:rPr>
            </w:pPr>
            <w:r w:rsidRPr="00A662BC">
              <w:rPr>
                <w:b/>
                <w:bCs/>
                <w:color w:val="00B050"/>
                <w:sz w:val="21"/>
                <w:szCs w:val="21"/>
              </w:rPr>
              <w:t>POOL OPEN</w:t>
            </w:r>
          </w:p>
          <w:p w14:paraId="46BC6365" w14:textId="77777777" w:rsidR="006E23CD" w:rsidRPr="004E1049" w:rsidRDefault="006E23CD" w:rsidP="006E23CD">
            <w:pPr>
              <w:pStyle w:val="Dates"/>
              <w:spacing w:before="0"/>
              <w:jc w:val="center"/>
              <w:rPr>
                <w:b/>
                <w:bCs/>
                <w:color w:val="00B050"/>
                <w:sz w:val="2"/>
                <w:szCs w:val="2"/>
              </w:rPr>
            </w:pPr>
          </w:p>
          <w:p w14:paraId="443DF2EE" w14:textId="77777777" w:rsidR="006E23CD" w:rsidRPr="00960A76" w:rsidRDefault="006E23CD" w:rsidP="006E23CD">
            <w:pPr>
              <w:pStyle w:val="Dates"/>
              <w:spacing w:before="0"/>
              <w:jc w:val="center"/>
              <w:rPr>
                <w:b/>
                <w:bCs/>
                <w:color w:val="auto"/>
                <w:sz w:val="21"/>
                <w:szCs w:val="21"/>
              </w:rPr>
            </w:pPr>
            <w:r w:rsidRPr="00960A76">
              <w:rPr>
                <w:b/>
                <w:bCs/>
                <w:color w:val="auto"/>
                <w:sz w:val="21"/>
                <w:szCs w:val="21"/>
              </w:rPr>
              <w:t>5:30am – 2:00pm</w:t>
            </w:r>
          </w:p>
          <w:p w14:paraId="179D7B1E" w14:textId="77777777" w:rsidR="006E23CD" w:rsidRPr="00960A76" w:rsidRDefault="006E23CD" w:rsidP="006E23CD">
            <w:pPr>
              <w:pStyle w:val="Dates"/>
              <w:spacing w:before="0"/>
              <w:jc w:val="center"/>
              <w:rPr>
                <w:b/>
                <w:bCs/>
                <w:color w:val="auto"/>
                <w:sz w:val="2"/>
                <w:szCs w:val="2"/>
              </w:rPr>
            </w:pPr>
            <w:r w:rsidRPr="00960A76">
              <w:rPr>
                <w:b/>
                <w:bCs/>
                <w:color w:val="auto"/>
                <w:sz w:val="21"/>
                <w:szCs w:val="21"/>
              </w:rPr>
              <w:t>7:00pm – 9:30pm</w:t>
            </w:r>
            <w:r>
              <w:rPr>
                <w:b/>
                <w:bCs/>
                <w:color w:val="auto"/>
                <w:sz w:val="22"/>
                <w:szCs w:val="22"/>
              </w:rPr>
              <w:br/>
            </w:r>
          </w:p>
          <w:p w14:paraId="0F88DB88" w14:textId="77777777" w:rsidR="006E23CD" w:rsidRPr="00960A76" w:rsidRDefault="006E23CD" w:rsidP="006E23CD">
            <w:pPr>
              <w:pStyle w:val="Dates"/>
              <w:spacing w:before="0"/>
              <w:jc w:val="center"/>
              <w:rPr>
                <w:b/>
                <w:bCs/>
                <w:color w:val="000000" w:themeColor="text1"/>
                <w:sz w:val="14"/>
                <w:szCs w:val="14"/>
              </w:rPr>
            </w:pPr>
            <w:r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>7</w:t>
            </w:r>
            <w:r w:rsidRPr="00AE3526"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>-</w:t>
            </w:r>
            <w:r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>8</w:t>
            </w:r>
            <w:r w:rsidRPr="00AE3526"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 xml:space="preserve">am: </w:t>
            </w:r>
            <w:r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>6</w:t>
            </w:r>
            <w:r w:rsidRPr="00AE3526"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 xml:space="preserve"> Lanes available</w:t>
            </w:r>
          </w:p>
          <w:p w14:paraId="797B3BAA" w14:textId="105ABBA3" w:rsidR="006E23CD" w:rsidRDefault="006E23CD" w:rsidP="006E23CD">
            <w:pPr>
              <w:pStyle w:val="Dates"/>
            </w:pPr>
            <w:r w:rsidRPr="000E1CED">
              <w:rPr>
                <w:b/>
                <w:bCs/>
                <w:color w:val="0070C0"/>
              </w:rPr>
              <w:t>*</w:t>
            </w:r>
            <w:r>
              <w:rPr>
                <w:b/>
                <w:bCs/>
                <w:color w:val="0070C0"/>
              </w:rPr>
              <w:t>SCY</w:t>
            </w: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8E0B9CA" w14:textId="40036282" w:rsidR="006E23CD" w:rsidRPr="00601ED1" w:rsidRDefault="006E23CD" w:rsidP="006E23CD">
            <w:pPr>
              <w:pStyle w:val="Dates"/>
              <w:spacing w:before="0"/>
              <w:jc w:val="center"/>
              <w:rPr>
                <w:b/>
                <w:bCs/>
                <w:color w:val="00B050"/>
                <w:sz w:val="24"/>
                <w:szCs w:val="24"/>
              </w:rPr>
            </w:pPr>
            <w:r>
              <w:rPr>
                <w:b/>
                <w:bCs/>
                <w:color w:val="00B050"/>
                <w:sz w:val="24"/>
                <w:szCs w:val="24"/>
              </w:rPr>
              <w:t>P</w:t>
            </w:r>
            <w:r w:rsidRPr="00601ED1">
              <w:rPr>
                <w:b/>
                <w:bCs/>
                <w:color w:val="00B050"/>
                <w:sz w:val="24"/>
                <w:szCs w:val="24"/>
              </w:rPr>
              <w:t>OOL OPEN</w:t>
            </w:r>
          </w:p>
          <w:p w14:paraId="1044757E" w14:textId="77777777" w:rsidR="006E23CD" w:rsidRPr="00C56673" w:rsidRDefault="006E23CD" w:rsidP="006E23CD">
            <w:pPr>
              <w:pStyle w:val="Dates"/>
              <w:spacing w:before="0"/>
              <w:jc w:val="left"/>
              <w:rPr>
                <w:b/>
                <w:bCs/>
                <w:color w:val="auto"/>
                <w:sz w:val="8"/>
                <w:szCs w:val="8"/>
              </w:rPr>
            </w:pPr>
          </w:p>
          <w:p w14:paraId="2D5C26F6" w14:textId="77777777" w:rsidR="006E23CD" w:rsidRDefault="006E23CD" w:rsidP="006E23CD">
            <w:pPr>
              <w:pStyle w:val="Dates"/>
              <w:spacing w:before="0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3E7DCA">
              <w:rPr>
                <w:b/>
                <w:bCs/>
                <w:color w:val="auto"/>
                <w:sz w:val="20"/>
                <w:szCs w:val="20"/>
              </w:rPr>
              <w:t>10:00am –</w:t>
            </w:r>
            <w:r>
              <w:rPr>
                <w:b/>
                <w:bCs/>
                <w:color w:val="auto"/>
                <w:sz w:val="20"/>
                <w:szCs w:val="20"/>
              </w:rPr>
              <w:t xml:space="preserve"> 7:30pm</w:t>
            </w:r>
          </w:p>
          <w:p w14:paraId="434F6A15" w14:textId="77777777" w:rsidR="006E23CD" w:rsidRPr="00C56673" w:rsidRDefault="006E23CD" w:rsidP="006E23CD">
            <w:pPr>
              <w:pStyle w:val="Dates"/>
              <w:spacing w:before="0"/>
              <w:jc w:val="center"/>
              <w:rPr>
                <w:b/>
                <w:bCs/>
                <w:color w:val="auto"/>
                <w:sz w:val="8"/>
                <w:szCs w:val="8"/>
              </w:rPr>
            </w:pPr>
          </w:p>
          <w:p w14:paraId="58A582BE" w14:textId="77777777" w:rsidR="006E23CD" w:rsidRDefault="006E23CD" w:rsidP="006E23CD">
            <w:pPr>
              <w:pStyle w:val="Dates"/>
              <w:spacing w:before="0"/>
              <w:jc w:val="center"/>
              <w:rPr>
                <w:b/>
                <w:bCs/>
                <w:color w:val="000000" w:themeColor="text1"/>
                <w:sz w:val="14"/>
                <w:szCs w:val="14"/>
              </w:rPr>
            </w:pPr>
          </w:p>
          <w:p w14:paraId="60958811" w14:textId="77777777" w:rsidR="006E23CD" w:rsidRPr="006E2D73" w:rsidRDefault="006E23CD" w:rsidP="006E23CD">
            <w:pPr>
              <w:pStyle w:val="Dates"/>
              <w:spacing w:before="0"/>
              <w:jc w:val="center"/>
              <w:rPr>
                <w:b/>
                <w:bCs/>
                <w:color w:val="auto"/>
                <w:sz w:val="10"/>
                <w:szCs w:val="10"/>
              </w:rPr>
            </w:pPr>
            <w:r w:rsidRPr="003E7DCA"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</w:p>
          <w:p w14:paraId="6391D43B" w14:textId="77777777" w:rsidR="006E23CD" w:rsidRDefault="006E23CD" w:rsidP="006E23CD">
            <w:pPr>
              <w:jc w:val="right"/>
              <w:rPr>
                <w:b/>
                <w:bCs/>
                <w:color w:val="EE0000"/>
                <w:sz w:val="22"/>
                <w:szCs w:val="22"/>
              </w:rPr>
            </w:pPr>
            <w:r w:rsidRPr="000E1CED">
              <w:rPr>
                <w:b/>
                <w:bCs/>
                <w:color w:val="0070C0"/>
              </w:rPr>
              <w:t>*</w:t>
            </w:r>
            <w:r>
              <w:rPr>
                <w:b/>
                <w:bCs/>
                <w:color w:val="0070C0"/>
              </w:rPr>
              <w:t>SCY</w:t>
            </w:r>
          </w:p>
          <w:p w14:paraId="35DDA0C5" w14:textId="6C87D663" w:rsidR="006E23CD" w:rsidRPr="00601ED1" w:rsidRDefault="006E23CD" w:rsidP="006E23CD">
            <w:pPr>
              <w:pStyle w:val="Dates"/>
              <w:spacing w:before="0"/>
              <w:jc w:val="center"/>
              <w:rPr>
                <w:b/>
                <w:bCs/>
                <w:color w:val="00B050"/>
                <w:sz w:val="24"/>
                <w:szCs w:val="24"/>
              </w:rPr>
            </w:pPr>
            <w:r w:rsidRPr="00601ED1">
              <w:rPr>
                <w:b/>
                <w:bCs/>
                <w:color w:val="00B050"/>
                <w:sz w:val="24"/>
                <w:szCs w:val="24"/>
              </w:rPr>
              <w:t>OL OPEN</w:t>
            </w:r>
          </w:p>
          <w:p w14:paraId="126D87BA" w14:textId="77777777" w:rsidR="006E23CD" w:rsidRDefault="006E23CD" w:rsidP="006E23CD">
            <w:pPr>
              <w:pStyle w:val="Dates"/>
              <w:spacing w:before="0"/>
              <w:jc w:val="left"/>
              <w:rPr>
                <w:b/>
                <w:bCs/>
                <w:color w:val="auto"/>
                <w:sz w:val="20"/>
                <w:szCs w:val="20"/>
              </w:rPr>
            </w:pPr>
          </w:p>
          <w:p w14:paraId="0EFC9C1A" w14:textId="77777777" w:rsidR="006E23CD" w:rsidRDefault="006E23CD" w:rsidP="006E23CD">
            <w:pPr>
              <w:pStyle w:val="Dates"/>
              <w:spacing w:before="0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3E7DCA">
              <w:rPr>
                <w:b/>
                <w:bCs/>
                <w:color w:val="auto"/>
                <w:sz w:val="20"/>
                <w:szCs w:val="20"/>
              </w:rPr>
              <w:t>10:00am –</w:t>
            </w:r>
            <w:r>
              <w:rPr>
                <w:b/>
                <w:bCs/>
                <w:color w:val="auto"/>
                <w:sz w:val="20"/>
                <w:szCs w:val="20"/>
              </w:rPr>
              <w:t xml:space="preserve"> 4:00pm</w:t>
            </w:r>
          </w:p>
          <w:p w14:paraId="2D67FC0B" w14:textId="0BFD4766" w:rsidR="006E23CD" w:rsidRPr="003E7A82" w:rsidRDefault="006E23CD" w:rsidP="006E23CD">
            <w:pPr>
              <w:pStyle w:val="Dates"/>
              <w:spacing w:before="0"/>
              <w:jc w:val="center"/>
              <w:rPr>
                <w:b/>
                <w:bCs/>
                <w:color w:val="auto"/>
                <w:sz w:val="4"/>
                <w:szCs w:val="4"/>
              </w:rPr>
            </w:pPr>
          </w:p>
          <w:p w14:paraId="33B52CF7" w14:textId="77777777" w:rsidR="006E23CD" w:rsidRPr="003E7DCA" w:rsidRDefault="006E23CD" w:rsidP="006E23CD">
            <w:pPr>
              <w:pStyle w:val="Dates"/>
              <w:spacing w:before="0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3E7DCA"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</w:p>
          <w:p w14:paraId="488ADC7E" w14:textId="355E1ED4" w:rsidR="006E23CD" w:rsidRDefault="006E23CD" w:rsidP="006E23CD">
            <w:pPr>
              <w:jc w:val="right"/>
              <w:rPr>
                <w:b/>
                <w:bCs/>
                <w:color w:val="EE0000"/>
                <w:sz w:val="22"/>
                <w:szCs w:val="22"/>
              </w:rPr>
            </w:pPr>
            <w:r w:rsidRPr="000E1CED">
              <w:rPr>
                <w:b/>
                <w:bCs/>
                <w:color w:val="0070C0"/>
              </w:rPr>
              <w:t>*</w:t>
            </w:r>
            <w:r>
              <w:rPr>
                <w:b/>
                <w:bCs/>
                <w:color w:val="0070C0"/>
              </w:rPr>
              <w:t>LCM</w:t>
            </w:r>
          </w:p>
          <w:p w14:paraId="0F875521" w14:textId="38419A19" w:rsidR="006E23CD" w:rsidRDefault="006E23CD" w:rsidP="006E23CD">
            <w:pPr>
              <w:pStyle w:val="Dates"/>
            </w:pPr>
            <w:r w:rsidRPr="000E1CED">
              <w:rPr>
                <w:b/>
                <w:bCs/>
                <w:color w:val="0070C0"/>
              </w:rPr>
              <w:t>*SCY</w:t>
            </w:r>
          </w:p>
        </w:tc>
      </w:tr>
      <w:tr w:rsidR="006E23CD" w14:paraId="38CDCDF0" w14:textId="77777777" w:rsidTr="000E1CED"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71C1CFB" w14:textId="54F877B7" w:rsidR="006E23CD" w:rsidRPr="003E7A82" w:rsidRDefault="006E23CD" w:rsidP="006E23CD">
            <w:pPr>
              <w:pStyle w:val="Dates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25</w:t>
            </w:r>
          </w:p>
        </w:tc>
        <w:tc>
          <w:tcPr>
            <w:tcW w:w="713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C908115" w14:textId="4F86DBFF" w:rsidR="006E23CD" w:rsidRPr="003E7A82" w:rsidRDefault="006E23CD" w:rsidP="006E23CD">
            <w:pPr>
              <w:pStyle w:val="Dates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26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EB4C970" w14:textId="50F44E9C" w:rsidR="006E23CD" w:rsidRPr="003E7A82" w:rsidRDefault="006E23CD" w:rsidP="006E23CD">
            <w:pPr>
              <w:pStyle w:val="Dates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27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8A09A1D" w14:textId="157BD446" w:rsidR="006E23CD" w:rsidRPr="003E7A82" w:rsidRDefault="006E23CD" w:rsidP="006E23CD">
            <w:pPr>
              <w:pStyle w:val="Dates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28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4452EDE" w14:textId="235EC3EA" w:rsidR="006E23CD" w:rsidRPr="003E7A82" w:rsidRDefault="006E23CD" w:rsidP="006E23CD">
            <w:pPr>
              <w:pStyle w:val="Dates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29</w:t>
            </w:r>
          </w:p>
        </w:tc>
        <w:tc>
          <w:tcPr>
            <w:tcW w:w="716" w:type="pct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D23B670" w14:textId="5993508A" w:rsidR="006E23CD" w:rsidRPr="003E7A82" w:rsidRDefault="006E23CD" w:rsidP="006E23CD">
            <w:pPr>
              <w:pStyle w:val="Dates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30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E1AE4F2" w14:textId="77972E97" w:rsidR="006E23CD" w:rsidRPr="003E7A82" w:rsidRDefault="006E23CD" w:rsidP="006E23CD">
            <w:pPr>
              <w:pStyle w:val="Dates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31</w:t>
            </w:r>
          </w:p>
        </w:tc>
      </w:tr>
      <w:tr w:rsidR="006E23CD" w14:paraId="4148EBA1" w14:textId="77777777" w:rsidTr="000E1CED">
        <w:trPr>
          <w:trHeight w:hRule="exact" w:val="1494"/>
        </w:trPr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CE6EF97" w14:textId="77777777" w:rsidR="006E23CD" w:rsidRPr="00601ED1" w:rsidRDefault="006E23CD" w:rsidP="006E23CD">
            <w:pPr>
              <w:pStyle w:val="Dates"/>
              <w:spacing w:before="0"/>
              <w:jc w:val="center"/>
              <w:rPr>
                <w:b/>
                <w:bCs/>
                <w:color w:val="00B050"/>
                <w:sz w:val="24"/>
                <w:szCs w:val="24"/>
              </w:rPr>
            </w:pPr>
            <w:r>
              <w:rPr>
                <w:b/>
                <w:bCs/>
                <w:color w:val="00B050"/>
                <w:sz w:val="24"/>
                <w:szCs w:val="24"/>
              </w:rPr>
              <w:t>P</w:t>
            </w:r>
            <w:r w:rsidRPr="00601ED1">
              <w:rPr>
                <w:b/>
                <w:bCs/>
                <w:color w:val="00B050"/>
                <w:sz w:val="24"/>
                <w:szCs w:val="24"/>
              </w:rPr>
              <w:t>OOL OPEN</w:t>
            </w:r>
          </w:p>
          <w:p w14:paraId="22824FF2" w14:textId="77777777" w:rsidR="006E23CD" w:rsidRPr="00C56673" w:rsidRDefault="006E23CD" w:rsidP="006E23CD">
            <w:pPr>
              <w:pStyle w:val="Dates"/>
              <w:spacing w:before="0"/>
              <w:jc w:val="left"/>
              <w:rPr>
                <w:b/>
                <w:bCs/>
                <w:color w:val="auto"/>
                <w:sz w:val="8"/>
                <w:szCs w:val="8"/>
              </w:rPr>
            </w:pPr>
          </w:p>
          <w:p w14:paraId="7C41B374" w14:textId="77777777" w:rsidR="006E23CD" w:rsidRDefault="006E23CD" w:rsidP="006E23CD">
            <w:pPr>
              <w:pStyle w:val="Dates"/>
              <w:spacing w:before="0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3E7DCA">
              <w:rPr>
                <w:b/>
                <w:bCs/>
                <w:color w:val="auto"/>
                <w:sz w:val="20"/>
                <w:szCs w:val="20"/>
              </w:rPr>
              <w:t>10:00am –</w:t>
            </w:r>
            <w:r>
              <w:rPr>
                <w:b/>
                <w:bCs/>
                <w:color w:val="auto"/>
                <w:sz w:val="20"/>
                <w:szCs w:val="20"/>
              </w:rPr>
              <w:t xml:space="preserve"> 7:30pm</w:t>
            </w:r>
          </w:p>
          <w:p w14:paraId="7F8E6059" w14:textId="77777777" w:rsidR="006E23CD" w:rsidRPr="00C56673" w:rsidRDefault="006E23CD" w:rsidP="006E23CD">
            <w:pPr>
              <w:pStyle w:val="Dates"/>
              <w:spacing w:before="0"/>
              <w:jc w:val="center"/>
              <w:rPr>
                <w:b/>
                <w:bCs/>
                <w:color w:val="auto"/>
                <w:sz w:val="8"/>
                <w:szCs w:val="8"/>
              </w:rPr>
            </w:pPr>
          </w:p>
          <w:p w14:paraId="1413363D" w14:textId="77777777" w:rsidR="006E23CD" w:rsidRDefault="006E23CD" w:rsidP="006E23CD">
            <w:pPr>
              <w:pStyle w:val="Dates"/>
              <w:spacing w:before="0"/>
              <w:jc w:val="center"/>
              <w:rPr>
                <w:b/>
                <w:bCs/>
                <w:color w:val="000000" w:themeColor="text1"/>
                <w:sz w:val="14"/>
                <w:szCs w:val="14"/>
              </w:rPr>
            </w:pPr>
          </w:p>
          <w:p w14:paraId="40147809" w14:textId="77777777" w:rsidR="006E23CD" w:rsidRPr="006E2D73" w:rsidRDefault="006E23CD" w:rsidP="006E23CD">
            <w:pPr>
              <w:pStyle w:val="Dates"/>
              <w:spacing w:before="0"/>
              <w:jc w:val="center"/>
              <w:rPr>
                <w:b/>
                <w:bCs/>
                <w:color w:val="auto"/>
                <w:sz w:val="10"/>
                <w:szCs w:val="10"/>
              </w:rPr>
            </w:pPr>
            <w:r w:rsidRPr="003E7DCA"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</w:p>
          <w:p w14:paraId="6C4DBBBF" w14:textId="77777777" w:rsidR="006E23CD" w:rsidRDefault="006E23CD" w:rsidP="006E23CD">
            <w:pPr>
              <w:jc w:val="right"/>
              <w:rPr>
                <w:b/>
                <w:bCs/>
                <w:color w:val="EE0000"/>
                <w:sz w:val="22"/>
                <w:szCs w:val="22"/>
              </w:rPr>
            </w:pPr>
            <w:r w:rsidRPr="000E1CED">
              <w:rPr>
                <w:b/>
                <w:bCs/>
                <w:color w:val="0070C0"/>
              </w:rPr>
              <w:t>*</w:t>
            </w:r>
            <w:r>
              <w:rPr>
                <w:b/>
                <w:bCs/>
                <w:color w:val="0070C0"/>
              </w:rPr>
              <w:t>SCY</w:t>
            </w:r>
          </w:p>
          <w:p w14:paraId="2D0931E3" w14:textId="6AB75DDC" w:rsidR="006E23CD" w:rsidRDefault="006E23CD" w:rsidP="006E23CD">
            <w:pPr>
              <w:pStyle w:val="Dates"/>
            </w:pPr>
          </w:p>
        </w:tc>
        <w:tc>
          <w:tcPr>
            <w:tcW w:w="713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E4A1BA6" w14:textId="77777777" w:rsidR="006E23CD" w:rsidRDefault="006E23CD" w:rsidP="006E23CD">
            <w:pPr>
              <w:pStyle w:val="Dates"/>
              <w:spacing w:before="0"/>
              <w:jc w:val="center"/>
              <w:rPr>
                <w:b/>
                <w:bCs/>
                <w:color w:val="00B050"/>
                <w:sz w:val="21"/>
                <w:szCs w:val="21"/>
              </w:rPr>
            </w:pPr>
            <w:r w:rsidRPr="00A662BC">
              <w:rPr>
                <w:b/>
                <w:bCs/>
                <w:color w:val="00B050"/>
                <w:sz w:val="21"/>
                <w:szCs w:val="21"/>
              </w:rPr>
              <w:t>POOL OPEN</w:t>
            </w:r>
          </w:p>
          <w:p w14:paraId="0C139A61" w14:textId="77777777" w:rsidR="006E23CD" w:rsidRPr="004E1049" w:rsidRDefault="006E23CD" w:rsidP="006E23CD">
            <w:pPr>
              <w:pStyle w:val="Dates"/>
              <w:spacing w:before="0"/>
              <w:jc w:val="center"/>
              <w:rPr>
                <w:b/>
                <w:bCs/>
                <w:color w:val="00B050"/>
                <w:sz w:val="2"/>
                <w:szCs w:val="2"/>
              </w:rPr>
            </w:pPr>
          </w:p>
          <w:p w14:paraId="6716445E" w14:textId="77777777" w:rsidR="006E23CD" w:rsidRPr="00960A76" w:rsidRDefault="006E23CD" w:rsidP="006E23CD">
            <w:pPr>
              <w:pStyle w:val="Dates"/>
              <w:spacing w:before="0"/>
              <w:jc w:val="center"/>
              <w:rPr>
                <w:b/>
                <w:bCs/>
                <w:color w:val="auto"/>
                <w:sz w:val="21"/>
                <w:szCs w:val="21"/>
              </w:rPr>
            </w:pPr>
            <w:r w:rsidRPr="00960A76">
              <w:rPr>
                <w:b/>
                <w:bCs/>
                <w:color w:val="auto"/>
                <w:sz w:val="21"/>
                <w:szCs w:val="21"/>
              </w:rPr>
              <w:t>5:30am – 2:00pm</w:t>
            </w:r>
          </w:p>
          <w:p w14:paraId="5C49AEC7" w14:textId="77777777" w:rsidR="006E23CD" w:rsidRPr="00960A76" w:rsidRDefault="006E23CD" w:rsidP="006E23CD">
            <w:pPr>
              <w:pStyle w:val="Dates"/>
              <w:spacing w:before="0"/>
              <w:jc w:val="center"/>
              <w:rPr>
                <w:b/>
                <w:bCs/>
                <w:color w:val="auto"/>
                <w:sz w:val="2"/>
                <w:szCs w:val="2"/>
              </w:rPr>
            </w:pPr>
            <w:r w:rsidRPr="00960A76">
              <w:rPr>
                <w:b/>
                <w:bCs/>
                <w:color w:val="auto"/>
                <w:sz w:val="21"/>
                <w:szCs w:val="21"/>
              </w:rPr>
              <w:t>7:00pm – 9:30pm</w:t>
            </w:r>
            <w:r>
              <w:rPr>
                <w:b/>
                <w:bCs/>
                <w:color w:val="auto"/>
                <w:sz w:val="22"/>
                <w:szCs w:val="22"/>
              </w:rPr>
              <w:br/>
            </w:r>
          </w:p>
          <w:p w14:paraId="11C2DFF6" w14:textId="77777777" w:rsidR="006E23CD" w:rsidRPr="00960A76" w:rsidRDefault="006E23CD" w:rsidP="006E23CD">
            <w:pPr>
              <w:pStyle w:val="Dates"/>
              <w:spacing w:before="0"/>
              <w:jc w:val="center"/>
              <w:rPr>
                <w:b/>
                <w:bCs/>
                <w:color w:val="000000" w:themeColor="text1"/>
                <w:sz w:val="14"/>
                <w:szCs w:val="14"/>
              </w:rPr>
            </w:pPr>
            <w:r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>7</w:t>
            </w:r>
            <w:r w:rsidRPr="00AE3526"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>-</w:t>
            </w:r>
            <w:r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>8</w:t>
            </w:r>
            <w:r w:rsidRPr="00AE3526"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 xml:space="preserve">am: </w:t>
            </w:r>
            <w:r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>6</w:t>
            </w:r>
            <w:r w:rsidRPr="00AE3526"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 xml:space="preserve"> Lanes available</w:t>
            </w:r>
          </w:p>
          <w:p w14:paraId="5C7AE3A4" w14:textId="7C16A7C5" w:rsidR="006E23CD" w:rsidRDefault="006E23CD" w:rsidP="006E23CD">
            <w:pPr>
              <w:pStyle w:val="Dates"/>
            </w:pPr>
            <w:r w:rsidRPr="000E1CED">
              <w:rPr>
                <w:b/>
                <w:bCs/>
                <w:color w:val="0070C0"/>
              </w:rPr>
              <w:t>*</w:t>
            </w:r>
            <w:r>
              <w:rPr>
                <w:b/>
                <w:bCs/>
                <w:color w:val="0070C0"/>
              </w:rPr>
              <w:t>SCY</w:t>
            </w: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A072063" w14:textId="77777777" w:rsidR="006E23CD" w:rsidRDefault="006E23CD" w:rsidP="006E23CD">
            <w:pPr>
              <w:pStyle w:val="Dates"/>
              <w:spacing w:before="0"/>
              <w:jc w:val="center"/>
              <w:rPr>
                <w:b/>
                <w:bCs/>
                <w:color w:val="00B050"/>
                <w:sz w:val="21"/>
                <w:szCs w:val="21"/>
              </w:rPr>
            </w:pPr>
            <w:r w:rsidRPr="00A662BC">
              <w:rPr>
                <w:b/>
                <w:bCs/>
                <w:color w:val="00B050"/>
                <w:sz w:val="21"/>
                <w:szCs w:val="21"/>
              </w:rPr>
              <w:t>POOL OPEN</w:t>
            </w:r>
          </w:p>
          <w:p w14:paraId="4E7234C1" w14:textId="77777777" w:rsidR="006E23CD" w:rsidRPr="004E1049" w:rsidRDefault="006E23CD" w:rsidP="006E23CD">
            <w:pPr>
              <w:pStyle w:val="Dates"/>
              <w:spacing w:before="0"/>
              <w:jc w:val="center"/>
              <w:rPr>
                <w:b/>
                <w:bCs/>
                <w:color w:val="00B050"/>
                <w:sz w:val="2"/>
                <w:szCs w:val="2"/>
              </w:rPr>
            </w:pPr>
          </w:p>
          <w:p w14:paraId="0E5EB233" w14:textId="77777777" w:rsidR="006E23CD" w:rsidRPr="00960A76" w:rsidRDefault="006E23CD" w:rsidP="006E23CD">
            <w:pPr>
              <w:pStyle w:val="Dates"/>
              <w:spacing w:before="0"/>
              <w:jc w:val="center"/>
              <w:rPr>
                <w:b/>
                <w:bCs/>
                <w:color w:val="auto"/>
                <w:sz w:val="21"/>
                <w:szCs w:val="21"/>
              </w:rPr>
            </w:pPr>
            <w:r w:rsidRPr="00960A76">
              <w:rPr>
                <w:b/>
                <w:bCs/>
                <w:color w:val="auto"/>
                <w:sz w:val="21"/>
                <w:szCs w:val="21"/>
              </w:rPr>
              <w:t>5:30am – 2:00pm</w:t>
            </w:r>
          </w:p>
          <w:p w14:paraId="61E6F916" w14:textId="77777777" w:rsidR="006E23CD" w:rsidRPr="00960A76" w:rsidRDefault="006E23CD" w:rsidP="006E23CD">
            <w:pPr>
              <w:pStyle w:val="Dates"/>
              <w:spacing w:before="0"/>
              <w:jc w:val="center"/>
              <w:rPr>
                <w:b/>
                <w:bCs/>
                <w:color w:val="auto"/>
                <w:sz w:val="2"/>
                <w:szCs w:val="2"/>
              </w:rPr>
            </w:pPr>
            <w:r w:rsidRPr="00960A76">
              <w:rPr>
                <w:b/>
                <w:bCs/>
                <w:color w:val="auto"/>
                <w:sz w:val="21"/>
                <w:szCs w:val="21"/>
              </w:rPr>
              <w:t>7:00pm – 9:30pm</w:t>
            </w:r>
            <w:r>
              <w:rPr>
                <w:b/>
                <w:bCs/>
                <w:color w:val="auto"/>
                <w:sz w:val="22"/>
                <w:szCs w:val="22"/>
              </w:rPr>
              <w:br/>
            </w:r>
          </w:p>
          <w:p w14:paraId="74EEA16C" w14:textId="77777777" w:rsidR="006E23CD" w:rsidRPr="00960A76" w:rsidRDefault="006E23CD" w:rsidP="006E23CD">
            <w:pPr>
              <w:pStyle w:val="Dates"/>
              <w:spacing w:before="0"/>
              <w:jc w:val="center"/>
              <w:rPr>
                <w:b/>
                <w:bCs/>
                <w:color w:val="000000" w:themeColor="text1"/>
                <w:sz w:val="14"/>
                <w:szCs w:val="14"/>
              </w:rPr>
            </w:pPr>
            <w:r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>7</w:t>
            </w:r>
            <w:r w:rsidRPr="00AE3526"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>-</w:t>
            </w:r>
            <w:r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>8</w:t>
            </w:r>
            <w:r w:rsidRPr="00AE3526"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 xml:space="preserve">am: </w:t>
            </w:r>
            <w:r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>6</w:t>
            </w:r>
            <w:r w:rsidRPr="00AE3526"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 xml:space="preserve"> Lanes available</w:t>
            </w:r>
          </w:p>
          <w:p w14:paraId="10097F43" w14:textId="01B3A3AD" w:rsidR="006E23CD" w:rsidRPr="00E26D20" w:rsidRDefault="006E23CD" w:rsidP="006E23CD">
            <w:pPr>
              <w:spacing w:before="0"/>
              <w:jc w:val="right"/>
              <w:rPr>
                <w:rFonts w:ascii="Century Gothic" w:eastAsia="MS Gothic" w:hAnsi="Century Gothic" w:cs="Times New Roman"/>
                <w:b/>
                <w:bCs/>
                <w:color w:val="FF0000"/>
                <w:sz w:val="24"/>
                <w:szCs w:val="24"/>
              </w:rPr>
            </w:pPr>
            <w:r w:rsidRPr="000E1CED">
              <w:rPr>
                <w:b/>
                <w:bCs/>
                <w:color w:val="0070C0"/>
              </w:rPr>
              <w:t>*</w:t>
            </w:r>
            <w:r>
              <w:rPr>
                <w:b/>
                <w:bCs/>
                <w:color w:val="0070C0"/>
              </w:rPr>
              <w:t>SCY</w:t>
            </w: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3973B9B" w14:textId="77777777" w:rsidR="006E23CD" w:rsidRDefault="006E23CD" w:rsidP="006E23CD">
            <w:pPr>
              <w:pStyle w:val="Dates"/>
              <w:spacing w:before="0"/>
              <w:jc w:val="center"/>
              <w:rPr>
                <w:b/>
                <w:bCs/>
                <w:color w:val="00B050"/>
                <w:sz w:val="21"/>
                <w:szCs w:val="21"/>
              </w:rPr>
            </w:pPr>
            <w:r w:rsidRPr="00A662BC">
              <w:rPr>
                <w:b/>
                <w:bCs/>
                <w:color w:val="00B050"/>
                <w:sz w:val="21"/>
                <w:szCs w:val="21"/>
              </w:rPr>
              <w:t>POOL OPEN</w:t>
            </w:r>
          </w:p>
          <w:p w14:paraId="1BD68912" w14:textId="77777777" w:rsidR="006E23CD" w:rsidRPr="004E1049" w:rsidRDefault="006E23CD" w:rsidP="006E23CD">
            <w:pPr>
              <w:pStyle w:val="Dates"/>
              <w:spacing w:before="0"/>
              <w:jc w:val="center"/>
              <w:rPr>
                <w:b/>
                <w:bCs/>
                <w:color w:val="00B050"/>
                <w:sz w:val="2"/>
                <w:szCs w:val="2"/>
              </w:rPr>
            </w:pPr>
          </w:p>
          <w:p w14:paraId="10553043" w14:textId="77777777" w:rsidR="006E23CD" w:rsidRPr="00960A76" w:rsidRDefault="006E23CD" w:rsidP="006E23CD">
            <w:pPr>
              <w:pStyle w:val="Dates"/>
              <w:spacing w:before="0"/>
              <w:jc w:val="center"/>
              <w:rPr>
                <w:b/>
                <w:bCs/>
                <w:color w:val="auto"/>
                <w:sz w:val="21"/>
                <w:szCs w:val="21"/>
              </w:rPr>
            </w:pPr>
            <w:r w:rsidRPr="00960A76">
              <w:rPr>
                <w:b/>
                <w:bCs/>
                <w:color w:val="auto"/>
                <w:sz w:val="21"/>
                <w:szCs w:val="21"/>
              </w:rPr>
              <w:t>5:30am – 2:00pm</w:t>
            </w:r>
          </w:p>
          <w:p w14:paraId="2F294113" w14:textId="77777777" w:rsidR="006E23CD" w:rsidRPr="00960A76" w:rsidRDefault="006E23CD" w:rsidP="006E23CD">
            <w:pPr>
              <w:pStyle w:val="Dates"/>
              <w:spacing w:before="0"/>
              <w:jc w:val="center"/>
              <w:rPr>
                <w:b/>
                <w:bCs/>
                <w:color w:val="auto"/>
                <w:sz w:val="2"/>
                <w:szCs w:val="2"/>
              </w:rPr>
            </w:pPr>
            <w:r w:rsidRPr="00960A76">
              <w:rPr>
                <w:b/>
                <w:bCs/>
                <w:color w:val="auto"/>
                <w:sz w:val="21"/>
                <w:szCs w:val="21"/>
              </w:rPr>
              <w:t>7:00pm – 9:30pm</w:t>
            </w:r>
            <w:r>
              <w:rPr>
                <w:b/>
                <w:bCs/>
                <w:color w:val="auto"/>
                <w:sz w:val="22"/>
                <w:szCs w:val="22"/>
              </w:rPr>
              <w:br/>
            </w:r>
          </w:p>
          <w:p w14:paraId="5CB23B5C" w14:textId="77777777" w:rsidR="006E23CD" w:rsidRPr="00960A76" w:rsidRDefault="006E23CD" w:rsidP="006E23CD">
            <w:pPr>
              <w:pStyle w:val="Dates"/>
              <w:spacing w:before="0"/>
              <w:jc w:val="center"/>
              <w:rPr>
                <w:b/>
                <w:bCs/>
                <w:color w:val="000000" w:themeColor="text1"/>
                <w:sz w:val="14"/>
                <w:szCs w:val="14"/>
              </w:rPr>
            </w:pPr>
            <w:r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>7</w:t>
            </w:r>
            <w:r w:rsidRPr="00AE3526"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>-</w:t>
            </w:r>
            <w:r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>8</w:t>
            </w:r>
            <w:r w:rsidRPr="00AE3526"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 xml:space="preserve">am: </w:t>
            </w:r>
            <w:r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>6</w:t>
            </w:r>
            <w:r w:rsidRPr="00AE3526"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 xml:space="preserve"> Lanes available</w:t>
            </w:r>
          </w:p>
          <w:p w14:paraId="78EDFCBB" w14:textId="3C9C20DF" w:rsidR="006E23CD" w:rsidRPr="000771E5" w:rsidRDefault="006E23CD" w:rsidP="006E23CD">
            <w:pPr>
              <w:spacing w:before="120"/>
              <w:jc w:val="right"/>
              <w:rPr>
                <w:rFonts w:ascii="Century Gothic" w:eastAsia="MS Gothic" w:hAnsi="Century Gothic" w:cs="Times New Roman"/>
                <w:b/>
                <w:bCs/>
                <w:color w:val="FF0000"/>
                <w:sz w:val="24"/>
                <w:szCs w:val="24"/>
              </w:rPr>
            </w:pPr>
            <w:r w:rsidRPr="000E1CED">
              <w:rPr>
                <w:b/>
                <w:bCs/>
                <w:color w:val="0070C0"/>
              </w:rPr>
              <w:t>*</w:t>
            </w:r>
            <w:r>
              <w:rPr>
                <w:b/>
                <w:bCs/>
                <w:color w:val="0070C0"/>
              </w:rPr>
              <w:t>SCY</w:t>
            </w: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47A0329" w14:textId="77777777" w:rsidR="006E23CD" w:rsidRDefault="006E23CD" w:rsidP="006E23CD">
            <w:pPr>
              <w:pStyle w:val="Dates"/>
              <w:spacing w:before="0"/>
              <w:jc w:val="center"/>
              <w:rPr>
                <w:b/>
                <w:bCs/>
                <w:color w:val="00B050"/>
                <w:sz w:val="21"/>
                <w:szCs w:val="21"/>
              </w:rPr>
            </w:pPr>
            <w:r w:rsidRPr="00A662BC">
              <w:rPr>
                <w:b/>
                <w:bCs/>
                <w:color w:val="00B050"/>
                <w:sz w:val="21"/>
                <w:szCs w:val="21"/>
              </w:rPr>
              <w:t>POOL OPEN</w:t>
            </w:r>
          </w:p>
          <w:p w14:paraId="27D80673" w14:textId="77777777" w:rsidR="006E23CD" w:rsidRPr="004E1049" w:rsidRDefault="006E23CD" w:rsidP="006E23CD">
            <w:pPr>
              <w:pStyle w:val="Dates"/>
              <w:spacing w:before="0"/>
              <w:jc w:val="center"/>
              <w:rPr>
                <w:b/>
                <w:bCs/>
                <w:color w:val="00B050"/>
                <w:sz w:val="2"/>
                <w:szCs w:val="2"/>
              </w:rPr>
            </w:pPr>
          </w:p>
          <w:p w14:paraId="257C395A" w14:textId="77777777" w:rsidR="006E23CD" w:rsidRPr="00960A76" w:rsidRDefault="006E23CD" w:rsidP="006E23CD">
            <w:pPr>
              <w:pStyle w:val="Dates"/>
              <w:spacing w:before="0"/>
              <w:jc w:val="center"/>
              <w:rPr>
                <w:b/>
                <w:bCs/>
                <w:color w:val="auto"/>
                <w:sz w:val="21"/>
                <w:szCs w:val="21"/>
              </w:rPr>
            </w:pPr>
            <w:r w:rsidRPr="00960A76">
              <w:rPr>
                <w:b/>
                <w:bCs/>
                <w:color w:val="auto"/>
                <w:sz w:val="21"/>
                <w:szCs w:val="21"/>
              </w:rPr>
              <w:t>5:30am – 2:00pm</w:t>
            </w:r>
          </w:p>
          <w:p w14:paraId="29B107CA" w14:textId="77777777" w:rsidR="006E23CD" w:rsidRPr="00960A76" w:rsidRDefault="006E23CD" w:rsidP="006E23CD">
            <w:pPr>
              <w:pStyle w:val="Dates"/>
              <w:spacing w:before="0"/>
              <w:jc w:val="center"/>
              <w:rPr>
                <w:b/>
                <w:bCs/>
                <w:color w:val="auto"/>
                <w:sz w:val="2"/>
                <w:szCs w:val="2"/>
              </w:rPr>
            </w:pPr>
            <w:r w:rsidRPr="00960A76">
              <w:rPr>
                <w:b/>
                <w:bCs/>
                <w:color w:val="auto"/>
                <w:sz w:val="21"/>
                <w:szCs w:val="21"/>
              </w:rPr>
              <w:t>7:00pm – 9:30pm</w:t>
            </w:r>
            <w:r>
              <w:rPr>
                <w:b/>
                <w:bCs/>
                <w:color w:val="auto"/>
                <w:sz w:val="22"/>
                <w:szCs w:val="22"/>
              </w:rPr>
              <w:br/>
            </w:r>
          </w:p>
          <w:p w14:paraId="07849EE9" w14:textId="77777777" w:rsidR="006E23CD" w:rsidRPr="00960A76" w:rsidRDefault="006E23CD" w:rsidP="006E23CD">
            <w:pPr>
              <w:pStyle w:val="Dates"/>
              <w:spacing w:before="0"/>
              <w:jc w:val="center"/>
              <w:rPr>
                <w:b/>
                <w:bCs/>
                <w:color w:val="000000" w:themeColor="text1"/>
                <w:sz w:val="14"/>
                <w:szCs w:val="14"/>
              </w:rPr>
            </w:pPr>
            <w:r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>7</w:t>
            </w:r>
            <w:r w:rsidRPr="00AE3526"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>-</w:t>
            </w:r>
            <w:r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>8</w:t>
            </w:r>
            <w:r w:rsidRPr="00AE3526"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 xml:space="preserve">am: </w:t>
            </w:r>
            <w:r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>6</w:t>
            </w:r>
            <w:r w:rsidRPr="00AE3526"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 xml:space="preserve"> Lanes available</w:t>
            </w:r>
          </w:p>
          <w:p w14:paraId="51FA0D98" w14:textId="05D111E9" w:rsidR="006E23CD" w:rsidRDefault="006E23CD" w:rsidP="006E23CD">
            <w:pPr>
              <w:pStyle w:val="Dates"/>
            </w:pPr>
            <w:r w:rsidRPr="000E1CED">
              <w:rPr>
                <w:b/>
                <w:bCs/>
                <w:color w:val="0070C0"/>
              </w:rPr>
              <w:t>*</w:t>
            </w:r>
            <w:r>
              <w:rPr>
                <w:b/>
                <w:bCs/>
                <w:color w:val="0070C0"/>
              </w:rPr>
              <w:t>SCY</w:t>
            </w:r>
          </w:p>
        </w:tc>
        <w:tc>
          <w:tcPr>
            <w:tcW w:w="716" w:type="pct"/>
            <w:gridSpan w:val="2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7B8C819" w14:textId="77777777" w:rsidR="006E23CD" w:rsidRDefault="006E23CD" w:rsidP="006E23CD">
            <w:pPr>
              <w:pStyle w:val="Dates"/>
              <w:spacing w:before="0"/>
              <w:jc w:val="center"/>
              <w:rPr>
                <w:b/>
                <w:bCs/>
                <w:color w:val="00B050"/>
                <w:sz w:val="21"/>
                <w:szCs w:val="21"/>
              </w:rPr>
            </w:pPr>
            <w:r w:rsidRPr="00A662BC">
              <w:rPr>
                <w:b/>
                <w:bCs/>
                <w:color w:val="00B050"/>
                <w:sz w:val="21"/>
                <w:szCs w:val="21"/>
              </w:rPr>
              <w:t>POOL OPEN</w:t>
            </w:r>
          </w:p>
          <w:p w14:paraId="76E12D83" w14:textId="77777777" w:rsidR="006E23CD" w:rsidRPr="004E1049" w:rsidRDefault="006E23CD" w:rsidP="006E23CD">
            <w:pPr>
              <w:pStyle w:val="Dates"/>
              <w:spacing w:before="0"/>
              <w:jc w:val="center"/>
              <w:rPr>
                <w:b/>
                <w:bCs/>
                <w:color w:val="00B050"/>
                <w:sz w:val="2"/>
                <w:szCs w:val="2"/>
              </w:rPr>
            </w:pPr>
          </w:p>
          <w:p w14:paraId="379BF0E7" w14:textId="77777777" w:rsidR="006E23CD" w:rsidRPr="00960A76" w:rsidRDefault="006E23CD" w:rsidP="006E23CD">
            <w:pPr>
              <w:pStyle w:val="Dates"/>
              <w:spacing w:before="0"/>
              <w:jc w:val="center"/>
              <w:rPr>
                <w:b/>
                <w:bCs/>
                <w:color w:val="auto"/>
                <w:sz w:val="21"/>
                <w:szCs w:val="21"/>
              </w:rPr>
            </w:pPr>
            <w:r w:rsidRPr="00960A76">
              <w:rPr>
                <w:b/>
                <w:bCs/>
                <w:color w:val="auto"/>
                <w:sz w:val="21"/>
                <w:szCs w:val="21"/>
              </w:rPr>
              <w:t>5:30am – 2:00pm</w:t>
            </w:r>
          </w:p>
          <w:p w14:paraId="7475A090" w14:textId="77777777" w:rsidR="006E23CD" w:rsidRPr="00960A76" w:rsidRDefault="006E23CD" w:rsidP="006E23CD">
            <w:pPr>
              <w:pStyle w:val="Dates"/>
              <w:spacing w:before="0"/>
              <w:jc w:val="center"/>
              <w:rPr>
                <w:b/>
                <w:bCs/>
                <w:color w:val="auto"/>
                <w:sz w:val="2"/>
                <w:szCs w:val="2"/>
              </w:rPr>
            </w:pPr>
            <w:r w:rsidRPr="00960A76">
              <w:rPr>
                <w:b/>
                <w:bCs/>
                <w:color w:val="auto"/>
                <w:sz w:val="21"/>
                <w:szCs w:val="21"/>
              </w:rPr>
              <w:t>7:00pm – 9:30pm</w:t>
            </w:r>
            <w:r>
              <w:rPr>
                <w:b/>
                <w:bCs/>
                <w:color w:val="auto"/>
                <w:sz w:val="22"/>
                <w:szCs w:val="22"/>
              </w:rPr>
              <w:br/>
            </w:r>
          </w:p>
          <w:p w14:paraId="5F9D9B90" w14:textId="77777777" w:rsidR="006E23CD" w:rsidRPr="00960A76" w:rsidRDefault="006E23CD" w:rsidP="006E23CD">
            <w:pPr>
              <w:pStyle w:val="Dates"/>
              <w:spacing w:before="0"/>
              <w:jc w:val="center"/>
              <w:rPr>
                <w:b/>
                <w:bCs/>
                <w:color w:val="000000" w:themeColor="text1"/>
                <w:sz w:val="14"/>
                <w:szCs w:val="14"/>
              </w:rPr>
            </w:pPr>
            <w:r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>7</w:t>
            </w:r>
            <w:r w:rsidRPr="00AE3526"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>-</w:t>
            </w:r>
            <w:r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>8</w:t>
            </w:r>
            <w:r w:rsidRPr="00AE3526"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 xml:space="preserve">am: </w:t>
            </w:r>
            <w:r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>6</w:t>
            </w:r>
            <w:r w:rsidRPr="00AE3526">
              <w:rPr>
                <w:b/>
                <w:bCs/>
                <w:color w:val="000000" w:themeColor="text1"/>
                <w:sz w:val="14"/>
                <w:szCs w:val="14"/>
                <w:highlight w:val="yellow"/>
              </w:rPr>
              <w:t xml:space="preserve"> Lanes available</w:t>
            </w:r>
          </w:p>
          <w:p w14:paraId="4836E91E" w14:textId="3C65C8B1" w:rsidR="006E23CD" w:rsidRDefault="006E23CD" w:rsidP="006E23CD">
            <w:pPr>
              <w:pStyle w:val="Dates"/>
            </w:pPr>
            <w:r w:rsidRPr="000E1CED">
              <w:rPr>
                <w:b/>
                <w:bCs/>
                <w:color w:val="0070C0"/>
              </w:rPr>
              <w:t>*</w:t>
            </w:r>
            <w:r>
              <w:rPr>
                <w:b/>
                <w:bCs/>
                <w:color w:val="0070C0"/>
              </w:rPr>
              <w:t>SCY</w:t>
            </w: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55DE65A" w14:textId="77777777" w:rsidR="006E23CD" w:rsidRPr="00601ED1" w:rsidRDefault="006E23CD" w:rsidP="006E23CD">
            <w:pPr>
              <w:pStyle w:val="Dates"/>
              <w:spacing w:before="0"/>
              <w:jc w:val="center"/>
              <w:rPr>
                <w:b/>
                <w:bCs/>
                <w:color w:val="00B050"/>
                <w:sz w:val="24"/>
                <w:szCs w:val="24"/>
              </w:rPr>
            </w:pPr>
            <w:r>
              <w:rPr>
                <w:b/>
                <w:bCs/>
                <w:color w:val="00B050"/>
                <w:sz w:val="24"/>
                <w:szCs w:val="24"/>
              </w:rPr>
              <w:t>P</w:t>
            </w:r>
            <w:r w:rsidRPr="00601ED1">
              <w:rPr>
                <w:b/>
                <w:bCs/>
                <w:color w:val="00B050"/>
                <w:sz w:val="24"/>
                <w:szCs w:val="24"/>
              </w:rPr>
              <w:t>OOL OPEN</w:t>
            </w:r>
          </w:p>
          <w:p w14:paraId="4E5AB986" w14:textId="77777777" w:rsidR="006E23CD" w:rsidRPr="00C56673" w:rsidRDefault="006E23CD" w:rsidP="006E23CD">
            <w:pPr>
              <w:pStyle w:val="Dates"/>
              <w:spacing w:before="0"/>
              <w:jc w:val="left"/>
              <w:rPr>
                <w:b/>
                <w:bCs/>
                <w:color w:val="auto"/>
                <w:sz w:val="8"/>
                <w:szCs w:val="8"/>
              </w:rPr>
            </w:pPr>
          </w:p>
          <w:p w14:paraId="098C37AE" w14:textId="77777777" w:rsidR="006E23CD" w:rsidRDefault="006E23CD" w:rsidP="006E23CD">
            <w:pPr>
              <w:pStyle w:val="Dates"/>
              <w:spacing w:before="0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3E7DCA">
              <w:rPr>
                <w:b/>
                <w:bCs/>
                <w:color w:val="auto"/>
                <w:sz w:val="20"/>
                <w:szCs w:val="20"/>
              </w:rPr>
              <w:t>10:00am –</w:t>
            </w:r>
            <w:r>
              <w:rPr>
                <w:b/>
                <w:bCs/>
                <w:color w:val="auto"/>
                <w:sz w:val="20"/>
                <w:szCs w:val="20"/>
              </w:rPr>
              <w:t xml:space="preserve"> 7:30pm</w:t>
            </w:r>
          </w:p>
          <w:p w14:paraId="6340B433" w14:textId="77777777" w:rsidR="006E23CD" w:rsidRPr="00C56673" w:rsidRDefault="006E23CD" w:rsidP="006E23CD">
            <w:pPr>
              <w:pStyle w:val="Dates"/>
              <w:spacing w:before="0"/>
              <w:jc w:val="center"/>
              <w:rPr>
                <w:b/>
                <w:bCs/>
                <w:color w:val="auto"/>
                <w:sz w:val="8"/>
                <w:szCs w:val="8"/>
              </w:rPr>
            </w:pPr>
          </w:p>
          <w:p w14:paraId="444DE5E3" w14:textId="77777777" w:rsidR="006E23CD" w:rsidRDefault="006E23CD" w:rsidP="006E23CD">
            <w:pPr>
              <w:pStyle w:val="Dates"/>
              <w:spacing w:before="0"/>
              <w:jc w:val="center"/>
              <w:rPr>
                <w:b/>
                <w:bCs/>
                <w:color w:val="000000" w:themeColor="text1"/>
                <w:sz w:val="14"/>
                <w:szCs w:val="14"/>
              </w:rPr>
            </w:pPr>
          </w:p>
          <w:p w14:paraId="7B791BBD" w14:textId="77777777" w:rsidR="006E23CD" w:rsidRPr="006E2D73" w:rsidRDefault="006E23CD" w:rsidP="006E23CD">
            <w:pPr>
              <w:pStyle w:val="Dates"/>
              <w:spacing w:before="0"/>
              <w:jc w:val="center"/>
              <w:rPr>
                <w:b/>
                <w:bCs/>
                <w:color w:val="auto"/>
                <w:sz w:val="10"/>
                <w:szCs w:val="10"/>
              </w:rPr>
            </w:pPr>
            <w:r w:rsidRPr="003E7DCA"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</w:p>
          <w:p w14:paraId="702A1F89" w14:textId="77777777" w:rsidR="006E23CD" w:rsidRDefault="006E23CD" w:rsidP="006E23CD">
            <w:pPr>
              <w:jc w:val="right"/>
              <w:rPr>
                <w:b/>
                <w:bCs/>
                <w:color w:val="EE0000"/>
                <w:sz w:val="22"/>
                <w:szCs w:val="22"/>
              </w:rPr>
            </w:pPr>
            <w:r w:rsidRPr="000E1CED">
              <w:rPr>
                <w:b/>
                <w:bCs/>
                <w:color w:val="0070C0"/>
              </w:rPr>
              <w:t>*</w:t>
            </w:r>
            <w:r>
              <w:rPr>
                <w:b/>
                <w:bCs/>
                <w:color w:val="0070C0"/>
              </w:rPr>
              <w:t>SCY</w:t>
            </w:r>
          </w:p>
          <w:p w14:paraId="068BEE7D" w14:textId="7D287D5A" w:rsidR="006E23CD" w:rsidRPr="00D43D41" w:rsidRDefault="006E23CD" w:rsidP="006E23CD">
            <w:pPr>
              <w:spacing w:before="0"/>
              <w:jc w:val="center"/>
              <w:rPr>
                <w:rFonts w:ascii="Century Gothic" w:eastAsia="MS Gothic" w:hAnsi="Century Gothic" w:cs="Times New Roman"/>
                <w:b/>
                <w:bCs/>
                <w:color w:val="FF0000"/>
                <w:sz w:val="24"/>
                <w:szCs w:val="24"/>
              </w:rPr>
            </w:pPr>
          </w:p>
        </w:tc>
      </w:tr>
    </w:tbl>
    <w:bookmarkEnd w:id="0"/>
    <w:bookmarkEnd w:id="1"/>
    <w:p w14:paraId="7F9ED7CD" w14:textId="1B1B3CFA" w:rsidR="00053E1F" w:rsidRPr="008C1A81" w:rsidRDefault="00D73C3C" w:rsidP="008C1A81">
      <w:pPr>
        <w:jc w:val="center"/>
        <w:rPr>
          <w:rFonts w:ascii="Abadi" w:hAnsi="Abadi"/>
          <w:b/>
          <w:bCs/>
          <w:sz w:val="24"/>
          <w:szCs w:val="24"/>
        </w:rPr>
      </w:pPr>
      <w:r w:rsidRPr="00D20597">
        <w:rPr>
          <w:rFonts w:ascii="Abadi" w:hAnsi="Abadi"/>
          <w:b/>
          <w:bCs/>
          <w:noProof/>
          <w:color w:val="0070C0"/>
          <w:sz w:val="24"/>
          <w:szCs w:val="24"/>
        </w:rPr>
        <mc:AlternateContent>
          <mc:Choice Requires="wps">
            <w:drawing>
              <wp:anchor distT="91440" distB="91440" distL="114300" distR="114300" simplePos="0" relativeHeight="251665408" behindDoc="0" locked="0" layoutInCell="1" allowOverlap="1" wp14:anchorId="4A260207" wp14:editId="18A9C232">
                <wp:simplePos x="0" y="0"/>
                <wp:positionH relativeFrom="page">
                  <wp:posOffset>668511</wp:posOffset>
                </wp:positionH>
                <wp:positionV relativeFrom="paragraph">
                  <wp:posOffset>34514</wp:posOffset>
                </wp:positionV>
                <wp:extent cx="4556632" cy="652007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56632" cy="65200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0983DC" w14:textId="536EFBFB" w:rsidR="00DF0499" w:rsidRDefault="00BC34F1" w:rsidP="003E7A82">
                            <w:pPr>
                              <w:pBdr>
                                <w:top w:val="single" w:sz="24" w:space="8" w:color="073779" w:themeColor="accent1"/>
                                <w:bottom w:val="single" w:sz="24" w:space="8" w:color="073779" w:themeColor="accent1"/>
                              </w:pBdr>
                              <w:spacing w:after="0"/>
                              <w:ind w:firstLine="720"/>
                              <w:rPr>
                                <w:b/>
                                <w:bCs/>
                                <w:i/>
                                <w:iCs/>
                                <w:color w:val="FF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color w:val="FF0000"/>
                                <w:sz w:val="22"/>
                                <w:szCs w:val="22"/>
                              </w:rPr>
                              <w:t xml:space="preserve">                </w:t>
                            </w:r>
                          </w:p>
                          <w:p w14:paraId="09ED3346" w14:textId="77777777" w:rsidR="00DF0499" w:rsidRPr="00E93C8E" w:rsidRDefault="00DF0499" w:rsidP="00BC34F1">
                            <w:pPr>
                              <w:pBdr>
                                <w:top w:val="single" w:sz="24" w:space="8" w:color="073779" w:themeColor="accent1"/>
                                <w:bottom w:val="single" w:sz="24" w:space="8" w:color="073779" w:themeColor="accent1"/>
                              </w:pBdr>
                              <w:spacing w:after="0"/>
                              <w:ind w:firstLine="720"/>
                              <w:rPr>
                                <w:b/>
                                <w:bCs/>
                                <w:i/>
                                <w:iCs/>
                                <w:color w:val="FF0000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26020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52.65pt;margin-top:2.7pt;width:358.8pt;height:51.35pt;z-index:251665408;visibility:visible;mso-wrap-style:square;mso-width-percent:0;mso-height-percent:0;mso-wrap-distance-left:9pt;mso-wrap-distance-top:7.2pt;mso-wrap-distance-right:9pt;mso-wrap-distance-bottom:7.2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" filled="f" stroked="f">
                <v:textbox>
                  <w:txbxContent>
                    <w:p w14:paraId="070983DC" w14:textId="536EFBFB" w:rsidR="00DF0499" w:rsidRDefault="00BC34F1" w:rsidP="003E7A82">
                      <w:pPr>
                        <w:pBdr>
                          <w:top w:val="single" w:sz="24" w:space="8" w:color="073779" w:themeColor="accent1"/>
                          <w:bottom w:val="single" w:sz="24" w:space="8" w:color="073779" w:themeColor="accent1"/>
                        </w:pBdr>
                        <w:spacing w:after="0"/>
                        <w:ind w:firstLine="720"/>
                        <w:rPr>
                          <w:b/>
                          <w:bCs/>
                          <w:i/>
                          <w:iCs/>
                          <w:color w:val="FF0000"/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color w:val="FF0000"/>
                          <w:sz w:val="22"/>
                          <w:szCs w:val="22"/>
                        </w:rPr>
                        <w:t xml:space="preserve">                </w:t>
                      </w:r>
                    </w:p>
                    <w:p w14:paraId="09ED3346" w14:textId="77777777" w:rsidR="00DF0499" w:rsidRPr="00E93C8E" w:rsidRDefault="00DF0499" w:rsidP="00BC34F1">
                      <w:pPr>
                        <w:pBdr>
                          <w:top w:val="single" w:sz="24" w:space="8" w:color="073779" w:themeColor="accent1"/>
                          <w:bottom w:val="single" w:sz="24" w:space="8" w:color="073779" w:themeColor="accent1"/>
                        </w:pBdr>
                        <w:spacing w:after="0"/>
                        <w:ind w:firstLine="720"/>
                        <w:rPr>
                          <w:b/>
                          <w:bCs/>
                          <w:i/>
                          <w:iCs/>
                          <w:color w:val="FF0000"/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8C1A81">
        <w:rPr>
          <w:rFonts w:ascii="Abadi" w:hAnsi="Abadi"/>
          <w:b/>
          <w:bCs/>
          <w:color w:val="0070C0"/>
          <w:sz w:val="24"/>
          <w:szCs w:val="24"/>
        </w:rPr>
        <w:tab/>
      </w:r>
      <w:r w:rsidR="008C1A81">
        <w:rPr>
          <w:rFonts w:ascii="Abadi" w:hAnsi="Abadi"/>
          <w:b/>
          <w:bCs/>
          <w:color w:val="0070C0"/>
          <w:sz w:val="24"/>
          <w:szCs w:val="24"/>
        </w:rPr>
        <w:tab/>
      </w:r>
      <w:r w:rsidR="008C1A81">
        <w:rPr>
          <w:rFonts w:ascii="Abadi" w:hAnsi="Abadi"/>
          <w:b/>
          <w:bCs/>
          <w:color w:val="0070C0"/>
          <w:sz w:val="24"/>
          <w:szCs w:val="24"/>
        </w:rPr>
        <w:tab/>
      </w:r>
      <w:r w:rsidR="008C1A81">
        <w:rPr>
          <w:rFonts w:ascii="Abadi" w:hAnsi="Abadi"/>
          <w:b/>
          <w:bCs/>
          <w:color w:val="0070C0"/>
          <w:sz w:val="24"/>
          <w:szCs w:val="24"/>
        </w:rPr>
        <w:tab/>
      </w:r>
      <w:r w:rsidR="008C1A81">
        <w:rPr>
          <w:rFonts w:ascii="Abadi" w:hAnsi="Abadi"/>
          <w:b/>
          <w:bCs/>
          <w:color w:val="0070C0"/>
          <w:sz w:val="24"/>
          <w:szCs w:val="24"/>
        </w:rPr>
        <w:tab/>
      </w:r>
      <w:r w:rsidR="008C1A81">
        <w:rPr>
          <w:rFonts w:ascii="Abadi" w:hAnsi="Abadi"/>
          <w:b/>
          <w:bCs/>
          <w:color w:val="0070C0"/>
          <w:sz w:val="24"/>
          <w:szCs w:val="24"/>
        </w:rPr>
        <w:tab/>
      </w:r>
      <w:r w:rsidR="005733C7">
        <w:rPr>
          <w:rFonts w:ascii="Abadi" w:hAnsi="Abadi"/>
          <w:b/>
          <w:bCs/>
          <w:color w:val="0070C0"/>
          <w:sz w:val="24"/>
          <w:szCs w:val="24"/>
        </w:rPr>
        <w:tab/>
      </w:r>
      <w:r w:rsidR="005733C7">
        <w:rPr>
          <w:rFonts w:ascii="Abadi" w:hAnsi="Abadi"/>
          <w:b/>
          <w:bCs/>
          <w:color w:val="0070C0"/>
          <w:sz w:val="24"/>
          <w:szCs w:val="24"/>
        </w:rPr>
        <w:tab/>
      </w:r>
      <w:r w:rsidR="005733C7">
        <w:rPr>
          <w:rFonts w:ascii="Abadi" w:hAnsi="Abadi"/>
          <w:b/>
          <w:bCs/>
          <w:color w:val="0070C0"/>
          <w:sz w:val="24"/>
          <w:szCs w:val="24"/>
        </w:rPr>
        <w:tab/>
      </w:r>
      <w:r w:rsidR="005733C7">
        <w:rPr>
          <w:rFonts w:ascii="Abadi" w:hAnsi="Abadi"/>
          <w:b/>
          <w:bCs/>
          <w:color w:val="0070C0"/>
          <w:sz w:val="24"/>
          <w:szCs w:val="24"/>
        </w:rPr>
        <w:tab/>
      </w:r>
      <w:r w:rsidR="005733C7">
        <w:rPr>
          <w:rFonts w:ascii="Abadi" w:hAnsi="Abadi"/>
          <w:b/>
          <w:bCs/>
          <w:color w:val="0070C0"/>
          <w:sz w:val="24"/>
          <w:szCs w:val="24"/>
        </w:rPr>
        <w:tab/>
      </w:r>
      <w:r w:rsidR="000E1CED" w:rsidRPr="000E1CED">
        <w:rPr>
          <w:rFonts w:ascii="Abadi" w:hAnsi="Abadi"/>
          <w:b/>
          <w:bCs/>
          <w:color w:val="0070C0"/>
          <w:sz w:val="24"/>
          <w:szCs w:val="24"/>
        </w:rPr>
        <w:t xml:space="preserve"> </w:t>
      </w:r>
    </w:p>
    <w:p w14:paraId="658BAA1B" w14:textId="47950450" w:rsidR="00BC34F1" w:rsidRDefault="00BC34F1" w:rsidP="00BC34F1">
      <w:pPr>
        <w:jc w:val="center"/>
        <w:rPr>
          <w:rFonts w:ascii="Abadi" w:hAnsi="Abadi"/>
          <w:b/>
          <w:bCs/>
          <w:color w:val="0070C0"/>
          <w:sz w:val="24"/>
          <w:szCs w:val="24"/>
        </w:rPr>
      </w:pPr>
      <w:r>
        <w:rPr>
          <w:rFonts w:ascii="Abadi" w:hAnsi="Abadi"/>
          <w:b/>
          <w:bCs/>
          <w:color w:val="0070C0"/>
          <w:sz w:val="24"/>
          <w:szCs w:val="24"/>
        </w:rPr>
        <w:t xml:space="preserve">                                                   </w:t>
      </w:r>
      <w:r w:rsidR="005733C7">
        <w:rPr>
          <w:rFonts w:ascii="Abadi" w:hAnsi="Abadi"/>
          <w:b/>
          <w:bCs/>
          <w:color w:val="0070C0"/>
          <w:sz w:val="24"/>
          <w:szCs w:val="24"/>
        </w:rPr>
        <w:tab/>
      </w:r>
      <w:r w:rsidR="005733C7">
        <w:rPr>
          <w:rFonts w:ascii="Abadi" w:hAnsi="Abadi"/>
          <w:b/>
          <w:bCs/>
          <w:color w:val="0070C0"/>
          <w:sz w:val="24"/>
          <w:szCs w:val="24"/>
        </w:rPr>
        <w:tab/>
      </w:r>
      <w:r w:rsidR="005733C7">
        <w:rPr>
          <w:rFonts w:ascii="Abadi" w:hAnsi="Abadi"/>
          <w:b/>
          <w:bCs/>
          <w:color w:val="0070C0"/>
          <w:sz w:val="24"/>
          <w:szCs w:val="24"/>
        </w:rPr>
        <w:tab/>
      </w:r>
      <w:r w:rsidR="005733C7">
        <w:rPr>
          <w:rFonts w:ascii="Abadi" w:hAnsi="Abadi"/>
          <w:b/>
          <w:bCs/>
          <w:color w:val="0070C0"/>
          <w:sz w:val="24"/>
          <w:szCs w:val="24"/>
        </w:rPr>
        <w:tab/>
      </w:r>
      <w:r w:rsidR="005733C7">
        <w:rPr>
          <w:rFonts w:ascii="Abadi" w:hAnsi="Abadi"/>
          <w:b/>
          <w:bCs/>
          <w:color w:val="0070C0"/>
          <w:sz w:val="24"/>
          <w:szCs w:val="24"/>
        </w:rPr>
        <w:tab/>
      </w:r>
      <w:r w:rsidR="006939B5">
        <w:rPr>
          <w:rFonts w:ascii="Abadi" w:hAnsi="Abadi"/>
          <w:b/>
          <w:bCs/>
          <w:color w:val="0070C0"/>
          <w:sz w:val="24"/>
          <w:szCs w:val="24"/>
        </w:rPr>
        <w:tab/>
      </w:r>
      <w:r w:rsidR="006939B5">
        <w:rPr>
          <w:rFonts w:ascii="Abadi" w:hAnsi="Abadi"/>
          <w:b/>
          <w:bCs/>
          <w:color w:val="0070C0"/>
          <w:sz w:val="24"/>
          <w:szCs w:val="24"/>
        </w:rPr>
        <w:tab/>
      </w:r>
      <w:r w:rsidR="006939B5">
        <w:rPr>
          <w:rFonts w:ascii="Abadi" w:hAnsi="Abadi"/>
          <w:b/>
          <w:bCs/>
          <w:color w:val="0070C0"/>
          <w:sz w:val="24"/>
          <w:szCs w:val="24"/>
        </w:rPr>
        <w:tab/>
      </w:r>
      <w:r w:rsidR="006939B5">
        <w:rPr>
          <w:rFonts w:ascii="Abadi" w:hAnsi="Abadi"/>
          <w:b/>
          <w:bCs/>
          <w:color w:val="0070C0"/>
          <w:sz w:val="24"/>
          <w:szCs w:val="24"/>
        </w:rPr>
        <w:tab/>
      </w:r>
      <w:r w:rsidR="006939B5">
        <w:rPr>
          <w:rFonts w:ascii="Abadi" w:hAnsi="Abadi"/>
          <w:b/>
          <w:bCs/>
          <w:color w:val="0070C0"/>
          <w:sz w:val="24"/>
          <w:szCs w:val="24"/>
        </w:rPr>
        <w:tab/>
      </w:r>
      <w:r w:rsidR="006939B5">
        <w:rPr>
          <w:rFonts w:ascii="Abadi" w:hAnsi="Abadi"/>
          <w:b/>
          <w:bCs/>
          <w:color w:val="0070C0"/>
          <w:sz w:val="24"/>
          <w:szCs w:val="24"/>
        </w:rPr>
        <w:tab/>
      </w:r>
    </w:p>
    <w:p w14:paraId="523EEBCE" w14:textId="719710E3" w:rsidR="000E1CED" w:rsidRPr="006939B5" w:rsidRDefault="005733C7" w:rsidP="006939B5">
      <w:pPr>
        <w:jc w:val="center"/>
        <w:rPr>
          <w:rFonts w:ascii="Abadi" w:hAnsi="Abadi"/>
          <w:b/>
          <w:bCs/>
          <w:sz w:val="24"/>
          <w:szCs w:val="24"/>
        </w:rPr>
      </w:pPr>
      <w:r w:rsidRPr="009572BF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3360" behindDoc="1" locked="0" layoutInCell="1" allowOverlap="1" wp14:anchorId="64316AF3" wp14:editId="28C62CB1">
                <wp:simplePos x="0" y="0"/>
                <wp:positionH relativeFrom="page">
                  <wp:posOffset>5820474</wp:posOffset>
                </wp:positionH>
                <wp:positionV relativeFrom="paragraph">
                  <wp:posOffset>95885</wp:posOffset>
                </wp:positionV>
                <wp:extent cx="3957278" cy="371475"/>
                <wp:effectExtent l="0" t="0" r="5715" b="0"/>
                <wp:wrapNone/>
                <wp:docPr id="21423533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57278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03CBFE" w14:textId="4468B688" w:rsidR="009572BF" w:rsidRPr="00663162" w:rsidRDefault="00CE0DB8">
                            <w:pPr>
                              <w:rPr>
                                <w:b/>
                                <w:bCs/>
                                <w:i/>
                                <w:iCs/>
                                <w:color w:val="FDA147" w:themeColor="accent5" w:themeTint="99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663162">
                              <w:rPr>
                                <w:b/>
                                <w:bCs/>
                                <w:i/>
                                <w:iCs/>
                                <w:color w:val="FDA147" w:themeColor="accent5" w:themeTint="99"/>
                                <w:sz w:val="28"/>
                                <w:szCs w:val="28"/>
                                <w:u w:val="single"/>
                              </w:rPr>
                              <w:t>OCTOBER</w:t>
                            </w:r>
                            <w:r w:rsidR="009572BF" w:rsidRPr="00663162">
                              <w:rPr>
                                <w:b/>
                                <w:bCs/>
                                <w:i/>
                                <w:iCs/>
                                <w:color w:val="FDA147" w:themeColor="accent5" w:themeTint="99"/>
                                <w:sz w:val="28"/>
                                <w:szCs w:val="28"/>
                                <w:u w:val="single"/>
                              </w:rPr>
                              <w:t xml:space="preserve"> SCHEDULE SUBJECT TO CHANGE*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316AF3" id="_x0000_s1027" type="#_x0000_t202" style="position:absolute;left:0;text-align:left;margin-left:458.3pt;margin-top:7.55pt;width:311.6pt;height:29.25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" stroked="f">
                <v:textbox>
                  <w:txbxContent>
                    <w:p w14:paraId="5C03CBFE" w14:textId="4468B688" w:rsidR="009572BF" w:rsidRPr="00663162" w:rsidRDefault="00CE0DB8">
                      <w:pPr>
                        <w:rPr>
                          <w:b/>
                          <w:bCs/>
                          <w:i/>
                          <w:iCs/>
                          <w:color w:val="FDA147" w:themeColor="accent5" w:themeTint="99"/>
                          <w:sz w:val="28"/>
                          <w:szCs w:val="28"/>
                          <w:u w:val="single"/>
                        </w:rPr>
                      </w:pPr>
                      <w:r w:rsidRPr="00663162">
                        <w:rPr>
                          <w:b/>
                          <w:bCs/>
                          <w:i/>
                          <w:iCs/>
                          <w:color w:val="FDA147" w:themeColor="accent5" w:themeTint="99"/>
                          <w:sz w:val="28"/>
                          <w:szCs w:val="28"/>
                          <w:u w:val="single"/>
                        </w:rPr>
                        <w:t>OCTOBER</w:t>
                      </w:r>
                      <w:r w:rsidR="009572BF" w:rsidRPr="00663162">
                        <w:rPr>
                          <w:b/>
                          <w:bCs/>
                          <w:i/>
                          <w:iCs/>
                          <w:color w:val="FDA147" w:themeColor="accent5" w:themeTint="99"/>
                          <w:sz w:val="28"/>
                          <w:szCs w:val="28"/>
                          <w:u w:val="single"/>
                        </w:rPr>
                        <w:t xml:space="preserve"> SCHEDULE SUBJECT TO CHANGE*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badi" w:hAnsi="Abadi"/>
          <w:b/>
          <w:bCs/>
          <w:color w:val="0070C0"/>
          <w:sz w:val="24"/>
          <w:szCs w:val="24"/>
        </w:rPr>
        <w:tab/>
      </w:r>
      <w:r>
        <w:rPr>
          <w:rFonts w:ascii="Abadi" w:hAnsi="Abadi"/>
          <w:b/>
          <w:bCs/>
          <w:color w:val="0070C0"/>
          <w:sz w:val="24"/>
          <w:szCs w:val="24"/>
        </w:rPr>
        <w:tab/>
      </w:r>
      <w:r>
        <w:rPr>
          <w:rFonts w:ascii="Abadi" w:hAnsi="Abadi"/>
          <w:b/>
          <w:bCs/>
          <w:color w:val="0070C0"/>
          <w:sz w:val="24"/>
          <w:szCs w:val="24"/>
        </w:rPr>
        <w:tab/>
      </w:r>
      <w:r>
        <w:rPr>
          <w:rFonts w:ascii="Abadi" w:hAnsi="Abadi"/>
          <w:b/>
          <w:bCs/>
          <w:color w:val="0070C0"/>
          <w:sz w:val="24"/>
          <w:szCs w:val="24"/>
        </w:rPr>
        <w:tab/>
      </w:r>
      <w:r>
        <w:rPr>
          <w:rFonts w:ascii="Abadi" w:hAnsi="Abadi"/>
          <w:b/>
          <w:bCs/>
          <w:color w:val="0070C0"/>
          <w:sz w:val="24"/>
          <w:szCs w:val="24"/>
        </w:rPr>
        <w:tab/>
      </w:r>
      <w:r>
        <w:rPr>
          <w:rFonts w:ascii="Abadi" w:hAnsi="Abadi"/>
          <w:b/>
          <w:bCs/>
          <w:color w:val="0070C0"/>
          <w:sz w:val="24"/>
          <w:szCs w:val="24"/>
        </w:rPr>
        <w:tab/>
      </w:r>
      <w:r>
        <w:rPr>
          <w:rFonts w:ascii="Abadi" w:hAnsi="Abadi"/>
          <w:b/>
          <w:bCs/>
          <w:color w:val="0070C0"/>
          <w:sz w:val="24"/>
          <w:szCs w:val="24"/>
        </w:rPr>
        <w:tab/>
      </w:r>
      <w:r>
        <w:rPr>
          <w:rFonts w:ascii="Abadi" w:hAnsi="Abadi"/>
          <w:b/>
          <w:bCs/>
          <w:color w:val="0070C0"/>
          <w:sz w:val="24"/>
          <w:szCs w:val="24"/>
        </w:rPr>
        <w:tab/>
      </w:r>
      <w:r>
        <w:rPr>
          <w:rFonts w:ascii="Abadi" w:hAnsi="Abadi"/>
          <w:b/>
          <w:bCs/>
          <w:color w:val="0070C0"/>
          <w:sz w:val="24"/>
          <w:szCs w:val="24"/>
        </w:rPr>
        <w:tab/>
      </w:r>
      <w:r>
        <w:rPr>
          <w:rFonts w:ascii="Abadi" w:hAnsi="Abadi"/>
          <w:b/>
          <w:bCs/>
          <w:color w:val="0070C0"/>
          <w:sz w:val="24"/>
          <w:szCs w:val="24"/>
        </w:rPr>
        <w:tab/>
      </w:r>
      <w:r>
        <w:rPr>
          <w:rFonts w:ascii="Abadi" w:hAnsi="Abadi"/>
          <w:b/>
          <w:bCs/>
          <w:color w:val="0070C0"/>
          <w:sz w:val="24"/>
          <w:szCs w:val="24"/>
        </w:rPr>
        <w:tab/>
      </w:r>
      <w:r w:rsidR="006939B5">
        <w:rPr>
          <w:rFonts w:ascii="Abadi" w:hAnsi="Abadi"/>
          <w:b/>
          <w:bCs/>
          <w:color w:val="0070C0"/>
          <w:sz w:val="24"/>
          <w:szCs w:val="24"/>
        </w:rPr>
        <w:tab/>
      </w:r>
      <w:r w:rsidR="006939B5">
        <w:rPr>
          <w:rFonts w:ascii="Abadi" w:hAnsi="Abadi"/>
          <w:b/>
          <w:bCs/>
          <w:color w:val="0070C0"/>
          <w:sz w:val="24"/>
          <w:szCs w:val="24"/>
        </w:rPr>
        <w:tab/>
      </w:r>
      <w:r w:rsidR="006939B5">
        <w:rPr>
          <w:rFonts w:ascii="Abadi" w:hAnsi="Abadi"/>
          <w:b/>
          <w:bCs/>
          <w:color w:val="0070C0"/>
          <w:sz w:val="24"/>
          <w:szCs w:val="24"/>
        </w:rPr>
        <w:tab/>
      </w:r>
      <w:r w:rsidR="006939B5">
        <w:rPr>
          <w:rFonts w:ascii="Abadi" w:hAnsi="Abadi"/>
          <w:b/>
          <w:bCs/>
          <w:color w:val="0070C0"/>
          <w:sz w:val="24"/>
          <w:szCs w:val="24"/>
        </w:rPr>
        <w:tab/>
      </w:r>
      <w:r w:rsidR="006939B5">
        <w:rPr>
          <w:rFonts w:ascii="Abadi" w:hAnsi="Abadi"/>
          <w:b/>
          <w:bCs/>
          <w:color w:val="0070C0"/>
          <w:sz w:val="24"/>
          <w:szCs w:val="24"/>
        </w:rPr>
        <w:tab/>
        <w:t>*</w:t>
      </w:r>
      <w:r w:rsidR="006939B5" w:rsidRPr="000E1CED">
        <w:rPr>
          <w:rFonts w:ascii="Abadi" w:hAnsi="Abadi"/>
          <w:b/>
          <w:bCs/>
          <w:color w:val="0070C0"/>
          <w:sz w:val="24"/>
          <w:szCs w:val="24"/>
        </w:rPr>
        <w:t>SCY</w:t>
      </w:r>
      <w:r w:rsidR="006939B5">
        <w:rPr>
          <w:rFonts w:ascii="Abadi" w:hAnsi="Abadi"/>
          <w:b/>
          <w:bCs/>
          <w:color w:val="0070C0"/>
          <w:sz w:val="24"/>
          <w:szCs w:val="24"/>
        </w:rPr>
        <w:t xml:space="preserve"> </w:t>
      </w:r>
      <w:r w:rsidR="006939B5" w:rsidRPr="000E1CED">
        <w:rPr>
          <w:rFonts w:ascii="Abadi" w:hAnsi="Abadi"/>
          <w:b/>
          <w:bCs/>
          <w:color w:val="0070C0"/>
          <w:sz w:val="24"/>
          <w:szCs w:val="24"/>
        </w:rPr>
        <w:t>-</w:t>
      </w:r>
      <w:r w:rsidR="006939B5">
        <w:rPr>
          <w:rFonts w:ascii="Abadi" w:hAnsi="Abadi"/>
          <w:b/>
          <w:bCs/>
          <w:color w:val="0070C0"/>
          <w:sz w:val="24"/>
          <w:szCs w:val="24"/>
        </w:rPr>
        <w:t xml:space="preserve"> </w:t>
      </w:r>
      <w:r w:rsidR="006939B5" w:rsidRPr="000E1CED">
        <w:rPr>
          <w:rFonts w:ascii="Abadi" w:hAnsi="Abadi"/>
          <w:b/>
          <w:bCs/>
          <w:color w:val="0070C0"/>
          <w:sz w:val="24"/>
          <w:szCs w:val="24"/>
        </w:rPr>
        <w:t>Short Course Yards</w:t>
      </w:r>
      <w:r w:rsidR="006939B5">
        <w:rPr>
          <w:sz w:val="24"/>
          <w:szCs w:val="24"/>
        </w:rPr>
        <w:tab/>
      </w:r>
    </w:p>
    <w:sectPr w:rsidR="000E1CED" w:rsidRPr="006939B5" w:rsidSect="00347906">
      <w:pgSz w:w="15840" w:h="12240" w:orient="landscape" w:code="1"/>
      <w:pgMar w:top="504" w:right="720" w:bottom="0" w:left="720" w:header="576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4C4F69" w14:textId="77777777" w:rsidR="00550EC9" w:rsidRDefault="00550EC9">
      <w:pPr>
        <w:spacing w:before="0" w:after="0"/>
      </w:pPr>
      <w:r>
        <w:separator/>
      </w:r>
    </w:p>
  </w:endnote>
  <w:endnote w:type="continuationSeparator" w:id="0">
    <w:p w14:paraId="2D91E68C" w14:textId="77777777" w:rsidR="00550EC9" w:rsidRDefault="00550EC9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123F42" w14:textId="77777777" w:rsidR="00550EC9" w:rsidRDefault="00550EC9">
      <w:pPr>
        <w:spacing w:before="0" w:after="0"/>
      </w:pPr>
      <w:r>
        <w:separator/>
      </w:r>
    </w:p>
  </w:footnote>
  <w:footnote w:type="continuationSeparator" w:id="0">
    <w:p w14:paraId="18A39478" w14:textId="77777777" w:rsidR="00550EC9" w:rsidRDefault="00550EC9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B07BED"/>
    <w:multiLevelType w:val="hybridMultilevel"/>
    <w:tmpl w:val="23F48DCE"/>
    <w:lvl w:ilvl="0" w:tplc="1E6EC390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96532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" w:val="1/31/2021"/>
    <w:docVar w:name="MonthStart" w:val="1/1/2021"/>
  </w:docVars>
  <w:rsids>
    <w:rsidRoot w:val="00441D16"/>
    <w:rsid w:val="0000278C"/>
    <w:rsid w:val="00013808"/>
    <w:rsid w:val="000257FA"/>
    <w:rsid w:val="000260B4"/>
    <w:rsid w:val="00026413"/>
    <w:rsid w:val="0003343E"/>
    <w:rsid w:val="00040FAA"/>
    <w:rsid w:val="00051253"/>
    <w:rsid w:val="00053E1F"/>
    <w:rsid w:val="00056B27"/>
    <w:rsid w:val="000613F3"/>
    <w:rsid w:val="000615A6"/>
    <w:rsid w:val="000634C9"/>
    <w:rsid w:val="00063772"/>
    <w:rsid w:val="00075E0F"/>
    <w:rsid w:val="000771E5"/>
    <w:rsid w:val="00080EBC"/>
    <w:rsid w:val="000811D6"/>
    <w:rsid w:val="00083522"/>
    <w:rsid w:val="00093A33"/>
    <w:rsid w:val="00095265"/>
    <w:rsid w:val="000A192B"/>
    <w:rsid w:val="000C473E"/>
    <w:rsid w:val="000C51CC"/>
    <w:rsid w:val="000D4CC3"/>
    <w:rsid w:val="000E1CED"/>
    <w:rsid w:val="000E5BC5"/>
    <w:rsid w:val="000E7125"/>
    <w:rsid w:val="000F0937"/>
    <w:rsid w:val="00101FFF"/>
    <w:rsid w:val="001074D8"/>
    <w:rsid w:val="00113798"/>
    <w:rsid w:val="001412A4"/>
    <w:rsid w:val="0014568E"/>
    <w:rsid w:val="00160F56"/>
    <w:rsid w:val="0016297B"/>
    <w:rsid w:val="00170712"/>
    <w:rsid w:val="0017158B"/>
    <w:rsid w:val="00174DB7"/>
    <w:rsid w:val="00180BC7"/>
    <w:rsid w:val="00182FDF"/>
    <w:rsid w:val="00187274"/>
    <w:rsid w:val="00195027"/>
    <w:rsid w:val="00195B7D"/>
    <w:rsid w:val="001A26E0"/>
    <w:rsid w:val="001A6163"/>
    <w:rsid w:val="001C77AF"/>
    <w:rsid w:val="001D13C2"/>
    <w:rsid w:val="001D304E"/>
    <w:rsid w:val="001E378C"/>
    <w:rsid w:val="001E4DE2"/>
    <w:rsid w:val="001F011D"/>
    <w:rsid w:val="001F7BC9"/>
    <w:rsid w:val="00202B56"/>
    <w:rsid w:val="0021006D"/>
    <w:rsid w:val="0021314D"/>
    <w:rsid w:val="00215B32"/>
    <w:rsid w:val="00215E8D"/>
    <w:rsid w:val="00217354"/>
    <w:rsid w:val="00226000"/>
    <w:rsid w:val="00241E2D"/>
    <w:rsid w:val="0024454A"/>
    <w:rsid w:val="0024569F"/>
    <w:rsid w:val="00267444"/>
    <w:rsid w:val="002846D1"/>
    <w:rsid w:val="00290210"/>
    <w:rsid w:val="002A63C6"/>
    <w:rsid w:val="002B5449"/>
    <w:rsid w:val="002C3FD0"/>
    <w:rsid w:val="002D637E"/>
    <w:rsid w:val="002E0420"/>
    <w:rsid w:val="002E165E"/>
    <w:rsid w:val="002E514F"/>
    <w:rsid w:val="002F6A2E"/>
    <w:rsid w:val="0032213E"/>
    <w:rsid w:val="00333156"/>
    <w:rsid w:val="003336FF"/>
    <w:rsid w:val="003443A7"/>
    <w:rsid w:val="00344BD1"/>
    <w:rsid w:val="00345DC9"/>
    <w:rsid w:val="00347906"/>
    <w:rsid w:val="00350486"/>
    <w:rsid w:val="00354115"/>
    <w:rsid w:val="00362C98"/>
    <w:rsid w:val="00371B32"/>
    <w:rsid w:val="00374DB8"/>
    <w:rsid w:val="00385589"/>
    <w:rsid w:val="00391BA6"/>
    <w:rsid w:val="003B1FF6"/>
    <w:rsid w:val="003B2127"/>
    <w:rsid w:val="003C2EF9"/>
    <w:rsid w:val="003E09CC"/>
    <w:rsid w:val="003E3C60"/>
    <w:rsid w:val="003E3E45"/>
    <w:rsid w:val="003E7A82"/>
    <w:rsid w:val="003E7DCA"/>
    <w:rsid w:val="003F5525"/>
    <w:rsid w:val="00402AC3"/>
    <w:rsid w:val="004075DF"/>
    <w:rsid w:val="00407B21"/>
    <w:rsid w:val="004128EA"/>
    <w:rsid w:val="0041447B"/>
    <w:rsid w:val="004174E9"/>
    <w:rsid w:val="0042216A"/>
    <w:rsid w:val="00427ACD"/>
    <w:rsid w:val="00437424"/>
    <w:rsid w:val="00441C23"/>
    <w:rsid w:val="00441D16"/>
    <w:rsid w:val="004513C4"/>
    <w:rsid w:val="00460986"/>
    <w:rsid w:val="00462FA6"/>
    <w:rsid w:val="004653A0"/>
    <w:rsid w:val="004662CC"/>
    <w:rsid w:val="00472DE6"/>
    <w:rsid w:val="00476824"/>
    <w:rsid w:val="00482086"/>
    <w:rsid w:val="004856D4"/>
    <w:rsid w:val="0049045D"/>
    <w:rsid w:val="00494AFE"/>
    <w:rsid w:val="004A563C"/>
    <w:rsid w:val="004B64B0"/>
    <w:rsid w:val="004D589B"/>
    <w:rsid w:val="004D7917"/>
    <w:rsid w:val="004E1049"/>
    <w:rsid w:val="004E1311"/>
    <w:rsid w:val="004E48ED"/>
    <w:rsid w:val="004F670E"/>
    <w:rsid w:val="00501171"/>
    <w:rsid w:val="00507A46"/>
    <w:rsid w:val="00510669"/>
    <w:rsid w:val="005346C6"/>
    <w:rsid w:val="00544B65"/>
    <w:rsid w:val="00546E5E"/>
    <w:rsid w:val="00550EC9"/>
    <w:rsid w:val="00551D08"/>
    <w:rsid w:val="00553980"/>
    <w:rsid w:val="00557055"/>
    <w:rsid w:val="005613C0"/>
    <w:rsid w:val="0056767F"/>
    <w:rsid w:val="005733C7"/>
    <w:rsid w:val="00574D3B"/>
    <w:rsid w:val="00587CAA"/>
    <w:rsid w:val="00595B97"/>
    <w:rsid w:val="005A0254"/>
    <w:rsid w:val="005A3088"/>
    <w:rsid w:val="005B0009"/>
    <w:rsid w:val="005B3079"/>
    <w:rsid w:val="005B4B49"/>
    <w:rsid w:val="005C0114"/>
    <w:rsid w:val="005C3FD2"/>
    <w:rsid w:val="005E0E32"/>
    <w:rsid w:val="005E23AC"/>
    <w:rsid w:val="005F103F"/>
    <w:rsid w:val="006007C5"/>
    <w:rsid w:val="00601ED1"/>
    <w:rsid w:val="0060650A"/>
    <w:rsid w:val="0060728C"/>
    <w:rsid w:val="006155FE"/>
    <w:rsid w:val="006417AF"/>
    <w:rsid w:val="00643B20"/>
    <w:rsid w:val="0065062D"/>
    <w:rsid w:val="00650DA3"/>
    <w:rsid w:val="0065431C"/>
    <w:rsid w:val="006550B4"/>
    <w:rsid w:val="006567F7"/>
    <w:rsid w:val="00663162"/>
    <w:rsid w:val="00663959"/>
    <w:rsid w:val="00664E0B"/>
    <w:rsid w:val="0068377B"/>
    <w:rsid w:val="00691DBF"/>
    <w:rsid w:val="006939B5"/>
    <w:rsid w:val="006B3C98"/>
    <w:rsid w:val="006B44EA"/>
    <w:rsid w:val="006D27A9"/>
    <w:rsid w:val="006E23CD"/>
    <w:rsid w:val="006E2D73"/>
    <w:rsid w:val="006E491E"/>
    <w:rsid w:val="006F0453"/>
    <w:rsid w:val="006F5A42"/>
    <w:rsid w:val="00701A62"/>
    <w:rsid w:val="00706B9E"/>
    <w:rsid w:val="00712531"/>
    <w:rsid w:val="00713CD2"/>
    <w:rsid w:val="00716160"/>
    <w:rsid w:val="00726748"/>
    <w:rsid w:val="00726DC3"/>
    <w:rsid w:val="00731A18"/>
    <w:rsid w:val="00731E0D"/>
    <w:rsid w:val="00733273"/>
    <w:rsid w:val="00761822"/>
    <w:rsid w:val="0076400B"/>
    <w:rsid w:val="007736E6"/>
    <w:rsid w:val="00774FE2"/>
    <w:rsid w:val="007930AF"/>
    <w:rsid w:val="007959A1"/>
    <w:rsid w:val="007B28F8"/>
    <w:rsid w:val="007B666E"/>
    <w:rsid w:val="007D02F4"/>
    <w:rsid w:val="007D409A"/>
    <w:rsid w:val="007F2293"/>
    <w:rsid w:val="007F2C61"/>
    <w:rsid w:val="008050F8"/>
    <w:rsid w:val="00815C42"/>
    <w:rsid w:val="0081796C"/>
    <w:rsid w:val="0082097A"/>
    <w:rsid w:val="00823D4E"/>
    <w:rsid w:val="00835800"/>
    <w:rsid w:val="00837CC1"/>
    <w:rsid w:val="00845AAC"/>
    <w:rsid w:val="008476F9"/>
    <w:rsid w:val="00853F4A"/>
    <w:rsid w:val="008569C5"/>
    <w:rsid w:val="008602BC"/>
    <w:rsid w:val="00861C80"/>
    <w:rsid w:val="008738E6"/>
    <w:rsid w:val="008750F4"/>
    <w:rsid w:val="008764B0"/>
    <w:rsid w:val="00876749"/>
    <w:rsid w:val="008812F9"/>
    <w:rsid w:val="00883815"/>
    <w:rsid w:val="008A22A0"/>
    <w:rsid w:val="008B5815"/>
    <w:rsid w:val="008B76DB"/>
    <w:rsid w:val="008C1A81"/>
    <w:rsid w:val="008C1B3B"/>
    <w:rsid w:val="008C485E"/>
    <w:rsid w:val="008D0A00"/>
    <w:rsid w:val="008D1E98"/>
    <w:rsid w:val="008E5396"/>
    <w:rsid w:val="008F3F1E"/>
    <w:rsid w:val="00905E35"/>
    <w:rsid w:val="00907DE9"/>
    <w:rsid w:val="00944DAA"/>
    <w:rsid w:val="009512C3"/>
    <w:rsid w:val="009572BF"/>
    <w:rsid w:val="009715DC"/>
    <w:rsid w:val="00973282"/>
    <w:rsid w:val="0099060C"/>
    <w:rsid w:val="00991DFD"/>
    <w:rsid w:val="009A3F07"/>
    <w:rsid w:val="009A4609"/>
    <w:rsid w:val="009C0518"/>
    <w:rsid w:val="009C2537"/>
    <w:rsid w:val="009D3347"/>
    <w:rsid w:val="009D4A68"/>
    <w:rsid w:val="009E27BA"/>
    <w:rsid w:val="009E55B6"/>
    <w:rsid w:val="009E6473"/>
    <w:rsid w:val="009E7B84"/>
    <w:rsid w:val="009E7EB5"/>
    <w:rsid w:val="009F22DB"/>
    <w:rsid w:val="009F5B59"/>
    <w:rsid w:val="00A10416"/>
    <w:rsid w:val="00A154C3"/>
    <w:rsid w:val="00A2196F"/>
    <w:rsid w:val="00A33F82"/>
    <w:rsid w:val="00A42382"/>
    <w:rsid w:val="00A4405D"/>
    <w:rsid w:val="00A51FCC"/>
    <w:rsid w:val="00A53C76"/>
    <w:rsid w:val="00A662BC"/>
    <w:rsid w:val="00A708AB"/>
    <w:rsid w:val="00A720A6"/>
    <w:rsid w:val="00A76CBA"/>
    <w:rsid w:val="00A80FC0"/>
    <w:rsid w:val="00A81C90"/>
    <w:rsid w:val="00AA15FE"/>
    <w:rsid w:val="00AA3A6E"/>
    <w:rsid w:val="00AB151B"/>
    <w:rsid w:val="00AB2997"/>
    <w:rsid w:val="00AC5A7C"/>
    <w:rsid w:val="00AD112B"/>
    <w:rsid w:val="00AD76BD"/>
    <w:rsid w:val="00AE3526"/>
    <w:rsid w:val="00AE66DF"/>
    <w:rsid w:val="00AF4C0C"/>
    <w:rsid w:val="00B10E58"/>
    <w:rsid w:val="00B11EA2"/>
    <w:rsid w:val="00B14B60"/>
    <w:rsid w:val="00B2413A"/>
    <w:rsid w:val="00B35FD4"/>
    <w:rsid w:val="00B453D6"/>
    <w:rsid w:val="00B51C67"/>
    <w:rsid w:val="00B603CB"/>
    <w:rsid w:val="00B67500"/>
    <w:rsid w:val="00B734D6"/>
    <w:rsid w:val="00B87D71"/>
    <w:rsid w:val="00B87EED"/>
    <w:rsid w:val="00B94FE4"/>
    <w:rsid w:val="00BA1BC5"/>
    <w:rsid w:val="00BA1EDA"/>
    <w:rsid w:val="00BA64FE"/>
    <w:rsid w:val="00BC34F1"/>
    <w:rsid w:val="00BE19BB"/>
    <w:rsid w:val="00BE6F4B"/>
    <w:rsid w:val="00BE783F"/>
    <w:rsid w:val="00BE7EE2"/>
    <w:rsid w:val="00C0767A"/>
    <w:rsid w:val="00C25964"/>
    <w:rsid w:val="00C31CE5"/>
    <w:rsid w:val="00C56417"/>
    <w:rsid w:val="00C56673"/>
    <w:rsid w:val="00C736EC"/>
    <w:rsid w:val="00C75079"/>
    <w:rsid w:val="00C7671A"/>
    <w:rsid w:val="00C813A2"/>
    <w:rsid w:val="00C82E02"/>
    <w:rsid w:val="00C85730"/>
    <w:rsid w:val="00C879BB"/>
    <w:rsid w:val="00C9090F"/>
    <w:rsid w:val="00C91CEE"/>
    <w:rsid w:val="00C96179"/>
    <w:rsid w:val="00CA7B58"/>
    <w:rsid w:val="00CB1C98"/>
    <w:rsid w:val="00CC126F"/>
    <w:rsid w:val="00CC5BB2"/>
    <w:rsid w:val="00CD4246"/>
    <w:rsid w:val="00CE0DB8"/>
    <w:rsid w:val="00CE2D21"/>
    <w:rsid w:val="00CE742F"/>
    <w:rsid w:val="00CF6F56"/>
    <w:rsid w:val="00D04730"/>
    <w:rsid w:val="00D05E2C"/>
    <w:rsid w:val="00D10BCD"/>
    <w:rsid w:val="00D20597"/>
    <w:rsid w:val="00D301E3"/>
    <w:rsid w:val="00D356F4"/>
    <w:rsid w:val="00D4367A"/>
    <w:rsid w:val="00D43D41"/>
    <w:rsid w:val="00D518D0"/>
    <w:rsid w:val="00D64243"/>
    <w:rsid w:val="00D6541A"/>
    <w:rsid w:val="00D730D7"/>
    <w:rsid w:val="00D73C3C"/>
    <w:rsid w:val="00D741F8"/>
    <w:rsid w:val="00D829DB"/>
    <w:rsid w:val="00D868C0"/>
    <w:rsid w:val="00D86997"/>
    <w:rsid w:val="00D87C69"/>
    <w:rsid w:val="00D90BB6"/>
    <w:rsid w:val="00DB2CF0"/>
    <w:rsid w:val="00DB3260"/>
    <w:rsid w:val="00DB72EF"/>
    <w:rsid w:val="00DE5F0E"/>
    <w:rsid w:val="00DF0499"/>
    <w:rsid w:val="00DF1056"/>
    <w:rsid w:val="00DF2183"/>
    <w:rsid w:val="00DF7C31"/>
    <w:rsid w:val="00E02957"/>
    <w:rsid w:val="00E035C1"/>
    <w:rsid w:val="00E12B44"/>
    <w:rsid w:val="00E169F5"/>
    <w:rsid w:val="00E1771E"/>
    <w:rsid w:val="00E26D20"/>
    <w:rsid w:val="00E27DF3"/>
    <w:rsid w:val="00E33335"/>
    <w:rsid w:val="00E41945"/>
    <w:rsid w:val="00E46D7B"/>
    <w:rsid w:val="00E569DE"/>
    <w:rsid w:val="00E739F2"/>
    <w:rsid w:val="00E83DDD"/>
    <w:rsid w:val="00E875E5"/>
    <w:rsid w:val="00E904EF"/>
    <w:rsid w:val="00E93C8E"/>
    <w:rsid w:val="00EA3BC8"/>
    <w:rsid w:val="00EA463D"/>
    <w:rsid w:val="00EA7B47"/>
    <w:rsid w:val="00EB117C"/>
    <w:rsid w:val="00EB1551"/>
    <w:rsid w:val="00EB29B2"/>
    <w:rsid w:val="00EB36B9"/>
    <w:rsid w:val="00EB5938"/>
    <w:rsid w:val="00EB71BC"/>
    <w:rsid w:val="00EC428B"/>
    <w:rsid w:val="00EC6362"/>
    <w:rsid w:val="00ED00D2"/>
    <w:rsid w:val="00ED2941"/>
    <w:rsid w:val="00ED6BB1"/>
    <w:rsid w:val="00EE1F91"/>
    <w:rsid w:val="00EF577E"/>
    <w:rsid w:val="00F00DBF"/>
    <w:rsid w:val="00F02B4D"/>
    <w:rsid w:val="00F11AAD"/>
    <w:rsid w:val="00F12906"/>
    <w:rsid w:val="00F12CBF"/>
    <w:rsid w:val="00F35E18"/>
    <w:rsid w:val="00F4199E"/>
    <w:rsid w:val="00F42D5C"/>
    <w:rsid w:val="00F43785"/>
    <w:rsid w:val="00F5100D"/>
    <w:rsid w:val="00F64DC9"/>
    <w:rsid w:val="00F76613"/>
    <w:rsid w:val="00F7744E"/>
    <w:rsid w:val="00F837EF"/>
    <w:rsid w:val="00F86FAF"/>
    <w:rsid w:val="00F91D19"/>
    <w:rsid w:val="00F957A2"/>
    <w:rsid w:val="00FA3577"/>
    <w:rsid w:val="00FA7733"/>
    <w:rsid w:val="00FC4309"/>
    <w:rsid w:val="00FC65A7"/>
    <w:rsid w:val="00FC6944"/>
    <w:rsid w:val="00FD1362"/>
    <w:rsid w:val="00FD4A7D"/>
    <w:rsid w:val="00FE0CCF"/>
    <w:rsid w:val="00FF5188"/>
    <w:rsid w:val="48179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5DB9141"/>
  <w15:docId w15:val="{08392172-B9D7-40AB-9C39-6150F9EE7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595959" w:themeColor="text1" w:themeTint="A6"/>
        <w:sz w:val="18"/>
        <w:szCs w:val="18"/>
        <w:lang w:val="en-US" w:eastAsia="en-US" w:bidi="ar-SA"/>
      </w:rPr>
    </w:rPrDefault>
    <w:pPrDefault>
      <w:pPr>
        <w:spacing w:before="40" w:after="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8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8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8" w:unhideWhenUsed="1" w:qFormat="1"/>
    <w:lsdException w:name="Emphasis" w:semiHidden="1" w:uiPriority="8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5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nhideWhenUsed="1" w:qFormat="1"/>
    <w:lsdException w:name="Quote" w:semiHidden="1" w:uiPriority="8" w:unhideWhenUsed="1" w:qFormat="1"/>
    <w:lsdException w:name="Intense Quote" w:semiHidden="1" w:uiPriority="8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8" w:unhideWhenUsed="1" w:qFormat="1"/>
    <w:lsdException w:name="Intense Emphasis" w:semiHidden="1" w:uiPriority="8" w:unhideWhenUsed="1" w:qFormat="1"/>
    <w:lsdException w:name="Subtle Reference" w:semiHidden="1" w:uiPriority="8" w:unhideWhenUsed="1" w:qFormat="1"/>
    <w:lsdException w:name="Intense Reference" w:semiHidden="1" w:uiPriority="8" w:unhideWhenUsed="1" w:qFormat="1"/>
    <w:lsdException w:name="Book Title" w:semiHidden="1" w:uiPriority="8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4DB8"/>
  </w:style>
  <w:style w:type="paragraph" w:styleId="Heading1">
    <w:name w:val="heading 1"/>
    <w:basedOn w:val="Normal"/>
    <w:link w:val="Heading1Char"/>
    <w:uiPriority w:val="9"/>
    <w:qFormat/>
    <w:pPr>
      <w:keepNext/>
      <w:keepLines/>
      <w:outlineLvl w:val="0"/>
    </w:pPr>
    <w:rPr>
      <w:rFonts w:asciiTheme="majorHAnsi" w:hAnsiTheme="majorHAnsi"/>
      <w:b/>
      <w:bCs/>
      <w:caps/>
      <w:sz w:val="9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04040" w:themeColor="text1" w:themeTint="BF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ays">
    <w:name w:val="Days"/>
    <w:basedOn w:val="Normal"/>
    <w:uiPriority w:val="3"/>
    <w:qFormat/>
    <w:pPr>
      <w:jc w:val="center"/>
    </w:pPr>
    <w:rPr>
      <w:b/>
      <w:color w:val="FFFFFF" w:themeColor="background1"/>
      <w:szCs w:val="24"/>
    </w:rPr>
  </w:style>
  <w:style w:type="table" w:customStyle="1" w:styleId="TableCalendar">
    <w:name w:val="Table Calendar"/>
    <w:basedOn w:val="TableNormal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tblPr/>
      <w:tcPr>
        <w:shd w:val="clear" w:color="auto" w:fill="5590CC" w:themeFill="text2"/>
      </w:tcPr>
    </w:tblStylePr>
  </w:style>
  <w:style w:type="paragraph" w:customStyle="1" w:styleId="Dates">
    <w:name w:val="Dates"/>
    <w:basedOn w:val="Normal"/>
    <w:uiPriority w:val="4"/>
    <w:qFormat/>
    <w:pPr>
      <w:spacing w:before="120"/>
      <w:jc w:val="right"/>
    </w:pPr>
  </w:style>
  <w:style w:type="paragraph" w:customStyle="1" w:styleId="Month">
    <w:name w:val="Month"/>
    <w:basedOn w:val="Normal"/>
    <w:uiPriority w:val="1"/>
    <w:qFormat/>
    <w:rsid w:val="00731A18"/>
    <w:pPr>
      <w:contextualSpacing/>
    </w:pPr>
    <w:rPr>
      <w:rFonts w:asciiTheme="majorHAnsi" w:eastAsiaTheme="majorEastAsia" w:hAnsiTheme="majorHAnsi"/>
      <w:b/>
      <w:color w:val="326BA6" w:themeColor="text2" w:themeShade="BF"/>
      <w:sz w:val="96"/>
      <w:szCs w:val="120"/>
    </w:rPr>
  </w:style>
  <w:style w:type="paragraph" w:customStyle="1" w:styleId="Year">
    <w:name w:val="Year"/>
    <w:basedOn w:val="Normal"/>
    <w:uiPriority w:val="2"/>
    <w:qFormat/>
    <w:rsid w:val="00731A18"/>
    <w:pPr>
      <w:contextualSpacing/>
    </w:pPr>
    <w:rPr>
      <w:rFonts w:asciiTheme="majorHAnsi" w:eastAsiaTheme="majorEastAsia" w:hAnsiTheme="majorHAnsi"/>
      <w:b/>
      <w:color w:val="7F7F7F" w:themeColor="text1" w:themeTint="80"/>
      <w:sz w:val="96"/>
      <w:szCs w:val="64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98"/>
    <w:semiHidden/>
    <w:pPr>
      <w:spacing w:before="0" w:after="0"/>
    </w:p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Lucida Grande" w:hAnsi="Lucida Grand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Lucida Grande" w:eastAsiaTheme="minorEastAsia" w:hAnsi="Lucida Grande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hAnsiTheme="majorHAnsi"/>
      <w:b/>
      <w:bCs/>
      <w:caps/>
      <w:sz w:val="96"/>
      <w:szCs w:val="32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color w:val="404040" w:themeColor="text1" w:themeTint="BF"/>
      <w:sz w:val="18"/>
      <w:szCs w:val="26"/>
    </w:rPr>
  </w:style>
  <w:style w:type="paragraph" w:styleId="Header">
    <w:name w:val="header"/>
    <w:basedOn w:val="Normal"/>
    <w:link w:val="HeaderChar"/>
    <w:uiPriority w:val="99"/>
    <w:semiHidden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94AFE"/>
  </w:style>
  <w:style w:type="paragraph" w:styleId="Footer">
    <w:name w:val="footer"/>
    <w:basedOn w:val="Normal"/>
    <w:link w:val="FooterChar"/>
    <w:uiPriority w:val="99"/>
    <w:semiHidden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94AFE"/>
  </w:style>
  <w:style w:type="table" w:styleId="PlainTable4">
    <w:name w:val="Plain Table 4"/>
    <w:basedOn w:val="TableNormal"/>
    <w:uiPriority w:val="99"/>
    <w:rsid w:val="007F2293"/>
    <w:pPr>
      <w:spacing w:after="0"/>
    </w:pPr>
    <w:tblPr>
      <w:tblStyleRowBandSize w:val="1"/>
      <w:tblStyleColBandSize w:val="1"/>
    </w:tblPr>
    <w:tblStylePr w:type="firstRow">
      <w:rPr>
        <w:b w:val="0"/>
        <w:bCs/>
        <w:i w:val="0"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406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0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8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fborgenheimer\AppData\Roaming\Microsoft\Templates\Horizontal%20calendar%20(Sunday%20start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CAEE1185D0947069DD904F77F3635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BFE07A-4BC2-4BB9-A993-B1B72D99732F}"/>
      </w:docPartPr>
      <w:docPartBody>
        <w:p w:rsidR="009E6262" w:rsidRDefault="008F1E98" w:rsidP="008F1E98">
          <w:pPr>
            <w:pStyle w:val="8CAEE1185D0947069DD904F77F363592"/>
          </w:pPr>
          <w:r>
            <w:t>Sunday</w:t>
          </w:r>
        </w:p>
      </w:docPartBody>
    </w:docPart>
    <w:docPart>
      <w:docPartPr>
        <w:name w:val="95BA985AC5E74BDC8438DFCF2A859C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0EB94D-7115-4F1B-A212-15E7C778DE42}"/>
      </w:docPartPr>
      <w:docPartBody>
        <w:p w:rsidR="009E6262" w:rsidRDefault="008F1E98" w:rsidP="008F1E98">
          <w:pPr>
            <w:pStyle w:val="95BA985AC5E74BDC8438DFCF2A859CC1"/>
          </w:pPr>
          <w:r>
            <w:t>Monday</w:t>
          </w:r>
        </w:p>
      </w:docPartBody>
    </w:docPart>
    <w:docPart>
      <w:docPartPr>
        <w:name w:val="9B191D47112A48C980198AE8BA8989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ADBF5B-6D47-4E82-8445-4DF46EB840C6}"/>
      </w:docPartPr>
      <w:docPartBody>
        <w:p w:rsidR="009E6262" w:rsidRDefault="008F1E98" w:rsidP="008F1E98">
          <w:pPr>
            <w:pStyle w:val="9B191D47112A48C980198AE8BA89890D"/>
          </w:pPr>
          <w:r>
            <w:t>Tuesday</w:t>
          </w:r>
        </w:p>
      </w:docPartBody>
    </w:docPart>
    <w:docPart>
      <w:docPartPr>
        <w:name w:val="2F36234B0F7848C49752731CE49141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3A453B-5CF7-4703-A22D-78F61650A509}"/>
      </w:docPartPr>
      <w:docPartBody>
        <w:p w:rsidR="009E6262" w:rsidRDefault="008F1E98" w:rsidP="008F1E98">
          <w:pPr>
            <w:pStyle w:val="2F36234B0F7848C49752731CE49141CD"/>
          </w:pPr>
          <w:r>
            <w:t>Wednesday</w:t>
          </w:r>
        </w:p>
      </w:docPartBody>
    </w:docPart>
    <w:docPart>
      <w:docPartPr>
        <w:name w:val="8815A37F8A5B48FA8E3F984A887FDF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A78E56-7CB2-4DAA-A669-05D777EDE19F}"/>
      </w:docPartPr>
      <w:docPartBody>
        <w:p w:rsidR="009E6262" w:rsidRDefault="008F1E98" w:rsidP="008F1E98">
          <w:pPr>
            <w:pStyle w:val="8815A37F8A5B48FA8E3F984A887FDFEE"/>
          </w:pPr>
          <w:r>
            <w:t>Thursday</w:t>
          </w:r>
        </w:p>
      </w:docPartBody>
    </w:docPart>
    <w:docPart>
      <w:docPartPr>
        <w:name w:val="1F55765EC11041A68207DB31662894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725C4A-B805-4783-BA7D-5E7200197AAC}"/>
      </w:docPartPr>
      <w:docPartBody>
        <w:p w:rsidR="009E6262" w:rsidRDefault="008F1E98" w:rsidP="008F1E98">
          <w:pPr>
            <w:pStyle w:val="1F55765EC11041A68207DB316628944C"/>
          </w:pPr>
          <w:r>
            <w:t>Friday</w:t>
          </w:r>
        </w:p>
      </w:docPartBody>
    </w:docPart>
    <w:docPart>
      <w:docPartPr>
        <w:name w:val="AF8D758710794CEEAD69D4CAC04459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5A98C7-C04E-40F0-8B6A-13DBAD302074}"/>
      </w:docPartPr>
      <w:docPartBody>
        <w:p w:rsidR="009E6262" w:rsidRDefault="008F1E98" w:rsidP="008F1E98">
          <w:pPr>
            <w:pStyle w:val="AF8D758710794CEEAD69D4CAC04459B4"/>
          </w:pPr>
          <w:r>
            <w:t>Saturday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CE3"/>
    <w:rsid w:val="00057E88"/>
    <w:rsid w:val="00075E0F"/>
    <w:rsid w:val="00080EBC"/>
    <w:rsid w:val="000D4CC3"/>
    <w:rsid w:val="00160F56"/>
    <w:rsid w:val="00191696"/>
    <w:rsid w:val="001D13C2"/>
    <w:rsid w:val="001F41EC"/>
    <w:rsid w:val="00217354"/>
    <w:rsid w:val="00221392"/>
    <w:rsid w:val="002A63C6"/>
    <w:rsid w:val="00350486"/>
    <w:rsid w:val="003A2CE3"/>
    <w:rsid w:val="003D365B"/>
    <w:rsid w:val="003E4208"/>
    <w:rsid w:val="003F5525"/>
    <w:rsid w:val="004662CC"/>
    <w:rsid w:val="00472DE6"/>
    <w:rsid w:val="00485B6E"/>
    <w:rsid w:val="004E48ED"/>
    <w:rsid w:val="005346C6"/>
    <w:rsid w:val="00546D03"/>
    <w:rsid w:val="00553980"/>
    <w:rsid w:val="00557055"/>
    <w:rsid w:val="00587CAA"/>
    <w:rsid w:val="005A3088"/>
    <w:rsid w:val="005B1E3B"/>
    <w:rsid w:val="006276E1"/>
    <w:rsid w:val="00637BAC"/>
    <w:rsid w:val="0065062D"/>
    <w:rsid w:val="00656C9D"/>
    <w:rsid w:val="00691DBF"/>
    <w:rsid w:val="006D27A9"/>
    <w:rsid w:val="00700279"/>
    <w:rsid w:val="0070153D"/>
    <w:rsid w:val="0072015A"/>
    <w:rsid w:val="00723A1F"/>
    <w:rsid w:val="007736E6"/>
    <w:rsid w:val="007B51BF"/>
    <w:rsid w:val="007E656E"/>
    <w:rsid w:val="007F169A"/>
    <w:rsid w:val="0081298D"/>
    <w:rsid w:val="0081796C"/>
    <w:rsid w:val="00835800"/>
    <w:rsid w:val="0084357F"/>
    <w:rsid w:val="00845AAC"/>
    <w:rsid w:val="008476F9"/>
    <w:rsid w:val="00853F4A"/>
    <w:rsid w:val="00883815"/>
    <w:rsid w:val="008D02FA"/>
    <w:rsid w:val="008F1E98"/>
    <w:rsid w:val="00906F56"/>
    <w:rsid w:val="009129C4"/>
    <w:rsid w:val="009427F4"/>
    <w:rsid w:val="00973282"/>
    <w:rsid w:val="00990013"/>
    <w:rsid w:val="009D4A68"/>
    <w:rsid w:val="009E6262"/>
    <w:rsid w:val="00A64A74"/>
    <w:rsid w:val="00A73C59"/>
    <w:rsid w:val="00A81C90"/>
    <w:rsid w:val="00AC5A7C"/>
    <w:rsid w:val="00AD112B"/>
    <w:rsid w:val="00B10E58"/>
    <w:rsid w:val="00B11EA2"/>
    <w:rsid w:val="00B67500"/>
    <w:rsid w:val="00B6778F"/>
    <w:rsid w:val="00B83ACF"/>
    <w:rsid w:val="00B94FE4"/>
    <w:rsid w:val="00C31CE5"/>
    <w:rsid w:val="00C813A2"/>
    <w:rsid w:val="00CC5BB2"/>
    <w:rsid w:val="00D01E7D"/>
    <w:rsid w:val="00D11935"/>
    <w:rsid w:val="00D301E3"/>
    <w:rsid w:val="00D4367A"/>
    <w:rsid w:val="00D64079"/>
    <w:rsid w:val="00E02370"/>
    <w:rsid w:val="00E57605"/>
    <w:rsid w:val="00E875E5"/>
    <w:rsid w:val="00EB117C"/>
    <w:rsid w:val="00EC4DC9"/>
    <w:rsid w:val="00EC6362"/>
    <w:rsid w:val="00ED00D2"/>
    <w:rsid w:val="00F11AAD"/>
    <w:rsid w:val="00F17268"/>
    <w:rsid w:val="00F230F6"/>
    <w:rsid w:val="00F60671"/>
    <w:rsid w:val="00F7744E"/>
    <w:rsid w:val="00F957A2"/>
    <w:rsid w:val="00FC6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CAEE1185D0947069DD904F77F363592">
    <w:name w:val="8CAEE1185D0947069DD904F77F363592"/>
    <w:rsid w:val="008F1E98"/>
  </w:style>
  <w:style w:type="paragraph" w:customStyle="1" w:styleId="95BA985AC5E74BDC8438DFCF2A859CC1">
    <w:name w:val="95BA985AC5E74BDC8438DFCF2A859CC1"/>
    <w:rsid w:val="008F1E98"/>
  </w:style>
  <w:style w:type="paragraph" w:customStyle="1" w:styleId="9B191D47112A48C980198AE8BA89890D">
    <w:name w:val="9B191D47112A48C980198AE8BA89890D"/>
    <w:rsid w:val="008F1E98"/>
  </w:style>
  <w:style w:type="paragraph" w:customStyle="1" w:styleId="2F36234B0F7848C49752731CE49141CD">
    <w:name w:val="2F36234B0F7848C49752731CE49141CD"/>
    <w:rsid w:val="008F1E98"/>
  </w:style>
  <w:style w:type="paragraph" w:customStyle="1" w:styleId="8815A37F8A5B48FA8E3F984A887FDFEE">
    <w:name w:val="8815A37F8A5B48FA8E3F984A887FDFEE"/>
    <w:rsid w:val="008F1E98"/>
  </w:style>
  <w:style w:type="paragraph" w:customStyle="1" w:styleId="1F55765EC11041A68207DB316628944C">
    <w:name w:val="1F55765EC11041A68207DB316628944C"/>
    <w:rsid w:val="008F1E98"/>
  </w:style>
  <w:style w:type="paragraph" w:customStyle="1" w:styleId="AF8D758710794CEEAD69D4CAC04459B4">
    <w:name w:val="AF8D758710794CEEAD69D4CAC04459B4"/>
    <w:rsid w:val="008F1E9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Sky">
  <a:themeElements>
    <a:clrScheme name="Calendar">
      <a:dk1>
        <a:sysClr val="windowText" lastClr="000000"/>
      </a:dk1>
      <a:lt1>
        <a:sysClr val="window" lastClr="FFFFFF"/>
      </a:lt1>
      <a:dk2>
        <a:srgbClr val="5590CC"/>
      </a:dk2>
      <a:lt2>
        <a:srgbClr val="F7F7F7"/>
      </a:lt2>
      <a:accent1>
        <a:srgbClr val="073779"/>
      </a:accent1>
      <a:accent2>
        <a:srgbClr val="8FD9FB"/>
      </a:accent2>
      <a:accent3>
        <a:srgbClr val="FFCC00"/>
      </a:accent3>
      <a:accent4>
        <a:srgbClr val="EB6615"/>
      </a:accent4>
      <a:accent5>
        <a:srgbClr val="C76402"/>
      </a:accent5>
      <a:accent6>
        <a:srgbClr val="B523B4"/>
      </a:accent6>
      <a:hlink>
        <a:srgbClr val="FFDE26"/>
      </a:hlink>
      <a:folHlink>
        <a:srgbClr val="DEBE00"/>
      </a:folHlink>
    </a:clrScheme>
    <a:fontScheme name="Austin">
      <a:maj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Sky">
      <a:fillStyleLst>
        <a:solidFill>
          <a:schemeClr val="phClr"/>
        </a:solidFill>
        <a:solidFill>
          <a:schemeClr val="phClr">
            <a:alpha val="50000"/>
          </a:schemeClr>
        </a:solidFill>
        <a:gradFill rotWithShape="1">
          <a:gsLst>
            <a:gs pos="0">
              <a:schemeClr val="phClr">
                <a:shade val="30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4400000" scaled="1"/>
        </a:gra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31750" cap="flat" cmpd="sng" algn="ctr">
          <a:solidFill>
            <a:schemeClr val="phClr"/>
          </a:solidFill>
          <a:prstDash val="solid"/>
        </a:ln>
        <a:ln w="635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88900" dist="63500" dir="3000000" algn="br" rotWithShape="0">
              <a:srgbClr val="000000">
                <a:alpha val="35000"/>
              </a:srgbClr>
            </a:outerShdw>
          </a:effectLst>
        </a:effectStyle>
        <a:effectStyle>
          <a:effectLst>
            <a:innerShdw blurRad="50800" dist="25400" dir="6600000">
              <a:srgbClr val="000000">
                <a:alpha val="50000"/>
              </a:srgbClr>
            </a:innerShdw>
            <a:reflection blurRad="12700" stA="26000" endPos="28000" dist="38100" dir="5400000" sy="-100000" rotWithShape="0"/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40000"/>
                <a:lumMod val="105000"/>
              </a:schemeClr>
            </a:gs>
            <a:gs pos="100000">
              <a:schemeClr val="phClr">
                <a:shade val="20000"/>
                <a:satMod val="250000"/>
                <a:lumMod val="110000"/>
              </a:schemeClr>
            </a:gs>
          </a:gsLst>
          <a:path path="circle">
            <a:fillToRect l="50000" t="50000" r="50000" b="5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0a3b63cd-1208-4dbb-b987-e55c5fbb6c16" xsi:nil="true"/>
    <_activity xmlns="0a3b63cd-1208-4dbb-b987-e55c5fbb6c1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A86E07F9F4B842B7D216F09A856575" ma:contentTypeVersion="18" ma:contentTypeDescription="Create a new document." ma:contentTypeScope="" ma:versionID="9114151891a0c9fc308555345c129a9d">
  <xsd:schema xmlns:xsd="http://www.w3.org/2001/XMLSchema" xmlns:xs="http://www.w3.org/2001/XMLSchema" xmlns:p="http://schemas.microsoft.com/office/2006/metadata/properties" xmlns:ns3="0a3b63cd-1208-4dbb-b987-e55c5fbb6c16" xmlns:ns4="2252e913-675e-4f79-ac56-a14d0666ef75" targetNamespace="http://schemas.microsoft.com/office/2006/metadata/properties" ma:root="true" ma:fieldsID="da5f10a4e1b39bc268b02191e3eeb5ec" ns3:_="" ns4:_="">
    <xsd:import namespace="0a3b63cd-1208-4dbb-b987-e55c5fbb6c16"/>
    <xsd:import namespace="2252e913-675e-4f79-ac56-a14d0666ef7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SystemTags" minOccurs="0"/>
                <xsd:element ref="ns3:MediaLengthInSeconds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3b63cd-1208-4dbb-b987-e55c5fbb6c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52e913-675e-4f79-ac56-a14d0666ef7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6A4CA53-7DCA-444A-BA3B-39E2BDA5CFA0}">
  <ds:schemaRefs>
    <ds:schemaRef ds:uri="http://schemas.microsoft.com/office/2006/metadata/properties"/>
    <ds:schemaRef ds:uri="http://schemas.microsoft.com/office/infopath/2007/PartnerControls"/>
    <ds:schemaRef ds:uri="0a3b63cd-1208-4dbb-b987-e55c5fbb6c16"/>
  </ds:schemaRefs>
</ds:datastoreItem>
</file>

<file path=customXml/itemProps2.xml><?xml version="1.0" encoding="utf-8"?>
<ds:datastoreItem xmlns:ds="http://schemas.openxmlformats.org/officeDocument/2006/customXml" ds:itemID="{D3AFF9CC-C508-4D7D-8F12-8AEA99F684C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7F3F8B-7E5E-463B-80D8-1B9619DC309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37ABB30-9767-4ED9-8164-941AE15130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3b63cd-1208-4dbb-b987-e55c5fbb6c16"/>
    <ds:schemaRef ds:uri="2252e913-675e-4f79-ac56-a14d0666ef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Horizontal calendar (Sunday start)</Template>
  <TotalTime>223</TotalTime>
  <Pages>1</Pages>
  <Words>393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Borgenheimer, Lily F</dc:creator>
  <cp:keywords/>
  <dc:description/>
  <cp:lastModifiedBy>Gabriel, John</cp:lastModifiedBy>
  <cp:revision>16</cp:revision>
  <cp:lastPrinted>2026-05-20T18:38:00Z</cp:lastPrinted>
  <dcterms:created xsi:type="dcterms:W3CDTF">2026-09-08T15:43:00Z</dcterms:created>
  <dcterms:modified xsi:type="dcterms:W3CDTF">2026-10-01T19:45:00Z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0x01010073A86E07F9F4B842B7D216F09A856575</vt:lpwstr>
  </property>
</Properties>
</file>